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12E" w:rsidRPr="00D4644B" w:rsidRDefault="0077212E" w:rsidP="00D4644B">
      <w:pPr>
        <w:shd w:val="clear" w:color="auto" w:fill="FFFFFF"/>
        <w:spacing w:after="0" w:line="313" w:lineRule="exact"/>
        <w:ind w:left="12" w:firstLine="490"/>
        <w:jc w:val="right"/>
        <w:rPr>
          <w:rFonts w:ascii="Times New Roman" w:hAnsi="Times New Roman"/>
          <w:bCs/>
          <w:color w:val="000000"/>
          <w:sz w:val="28"/>
          <w:szCs w:val="28"/>
          <w:lang w:eastAsia="ru-RU"/>
        </w:rPr>
      </w:pPr>
      <w:r>
        <w:rPr>
          <w:rFonts w:ascii="Times New Roman" w:hAnsi="Times New Roman"/>
          <w:bCs/>
          <w:color w:val="000000"/>
          <w:sz w:val="28"/>
          <w:szCs w:val="28"/>
          <w:lang w:eastAsia="ru-RU"/>
        </w:rPr>
        <w:t>ПРИЛОЖЕНИЕ № 9</w:t>
      </w:r>
    </w:p>
    <w:p w:rsidR="0077212E" w:rsidRPr="00D4644B" w:rsidRDefault="0077212E" w:rsidP="00D4644B">
      <w:pPr>
        <w:shd w:val="clear" w:color="auto" w:fill="FFFFFF"/>
        <w:spacing w:after="0" w:line="313" w:lineRule="exact"/>
        <w:ind w:left="12" w:firstLine="490"/>
        <w:jc w:val="right"/>
        <w:rPr>
          <w:rFonts w:ascii="Times New Roman" w:hAnsi="Times New Roman"/>
          <w:bCs/>
          <w:color w:val="000000"/>
          <w:sz w:val="28"/>
          <w:szCs w:val="28"/>
          <w:lang w:eastAsia="ru-RU"/>
        </w:rPr>
      </w:pPr>
      <w:r w:rsidRPr="00D4644B">
        <w:rPr>
          <w:rFonts w:ascii="Times New Roman" w:hAnsi="Times New Roman"/>
          <w:bCs/>
          <w:color w:val="000000"/>
          <w:sz w:val="28"/>
          <w:szCs w:val="28"/>
          <w:lang w:eastAsia="ru-RU"/>
        </w:rPr>
        <w:t>к коллективному договору муниципального</w:t>
      </w:r>
    </w:p>
    <w:p w:rsidR="0077212E" w:rsidRPr="00D4644B" w:rsidRDefault="0077212E" w:rsidP="00D4644B">
      <w:pPr>
        <w:shd w:val="clear" w:color="auto" w:fill="FFFFFF"/>
        <w:spacing w:after="0" w:line="313" w:lineRule="exact"/>
        <w:ind w:left="12" w:firstLine="490"/>
        <w:jc w:val="right"/>
        <w:rPr>
          <w:rFonts w:ascii="Times New Roman" w:hAnsi="Times New Roman"/>
          <w:bCs/>
          <w:color w:val="000000"/>
          <w:sz w:val="28"/>
          <w:szCs w:val="28"/>
          <w:lang w:eastAsia="ru-RU"/>
        </w:rPr>
      </w:pPr>
      <w:r w:rsidRPr="00D4644B">
        <w:rPr>
          <w:rFonts w:ascii="Times New Roman" w:hAnsi="Times New Roman"/>
          <w:bCs/>
          <w:color w:val="000000"/>
          <w:sz w:val="28"/>
          <w:szCs w:val="28"/>
          <w:lang w:eastAsia="ru-RU"/>
        </w:rPr>
        <w:t xml:space="preserve">дошкольного образовательного </w:t>
      </w:r>
    </w:p>
    <w:p w:rsidR="0077212E" w:rsidRPr="00D4644B" w:rsidRDefault="0077212E" w:rsidP="00D4644B">
      <w:pPr>
        <w:shd w:val="clear" w:color="auto" w:fill="FFFFFF"/>
        <w:spacing w:after="0" w:line="313" w:lineRule="exact"/>
        <w:ind w:left="12" w:firstLine="490"/>
        <w:jc w:val="right"/>
        <w:rPr>
          <w:rFonts w:ascii="Times New Roman" w:hAnsi="Times New Roman"/>
          <w:color w:val="000000"/>
          <w:sz w:val="28"/>
          <w:szCs w:val="28"/>
          <w:lang w:eastAsia="ru-RU"/>
        </w:rPr>
      </w:pPr>
      <w:r>
        <w:rPr>
          <w:rFonts w:ascii="Times New Roman" w:hAnsi="Times New Roman"/>
          <w:bCs/>
          <w:color w:val="000000"/>
          <w:sz w:val="28"/>
          <w:szCs w:val="28"/>
          <w:lang w:eastAsia="ru-RU"/>
        </w:rPr>
        <w:t>учреждения «Детский сад № 24</w:t>
      </w:r>
      <w:bookmarkStart w:id="0" w:name="_GoBack"/>
      <w:bookmarkEnd w:id="0"/>
      <w:r w:rsidRPr="00D4644B">
        <w:rPr>
          <w:rFonts w:ascii="Times New Roman" w:hAnsi="Times New Roman"/>
          <w:bCs/>
          <w:color w:val="000000"/>
          <w:sz w:val="28"/>
          <w:szCs w:val="28"/>
          <w:lang w:eastAsia="ru-RU"/>
        </w:rPr>
        <w:t>»</w:t>
      </w:r>
    </w:p>
    <w:p w:rsidR="0077212E" w:rsidRPr="00542796" w:rsidRDefault="0077212E" w:rsidP="00542796">
      <w:pPr>
        <w:shd w:val="clear" w:color="auto" w:fill="FFFFFF"/>
        <w:spacing w:after="0" w:line="313" w:lineRule="exact"/>
        <w:ind w:left="12" w:firstLine="490"/>
        <w:jc w:val="both"/>
        <w:rPr>
          <w:rFonts w:ascii="Times New Roman" w:hAnsi="Times New Roman"/>
          <w:color w:val="000000"/>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670"/>
        <w:gridCol w:w="4670"/>
      </w:tblGrid>
      <w:tr w:rsidR="0077212E" w:rsidRPr="008B3C0E" w:rsidTr="00D51891">
        <w:tc>
          <w:tcPr>
            <w:tcW w:w="4670" w:type="dxa"/>
            <w:tcBorders>
              <w:top w:val="nil"/>
              <w:left w:val="nil"/>
              <w:bottom w:val="nil"/>
              <w:right w:val="nil"/>
            </w:tcBorders>
          </w:tcPr>
          <w:p w:rsidR="0077212E" w:rsidRPr="00F72407" w:rsidRDefault="0077212E" w:rsidP="00AF5553">
            <w:pPr>
              <w:spacing w:before="100" w:beforeAutospacing="1" w:after="0" w:line="240" w:lineRule="auto"/>
              <w:rPr>
                <w:rFonts w:ascii="Times New Roman" w:hAnsi="Times New Roman"/>
                <w:sz w:val="24"/>
                <w:szCs w:val="24"/>
                <w:lang w:eastAsia="ru-RU"/>
              </w:rPr>
            </w:pPr>
            <w:r w:rsidRPr="00F72407">
              <w:rPr>
                <w:rFonts w:ascii="Times New Roman" w:hAnsi="Times New Roman"/>
                <w:sz w:val="24"/>
                <w:szCs w:val="24"/>
                <w:lang w:eastAsia="ru-RU"/>
              </w:rPr>
              <w:t>Председатель ПК МДОУ «ДС № 2</w:t>
            </w:r>
            <w:r>
              <w:rPr>
                <w:rFonts w:ascii="Times New Roman" w:hAnsi="Times New Roman"/>
                <w:sz w:val="24"/>
                <w:szCs w:val="24"/>
                <w:lang w:eastAsia="ru-RU"/>
              </w:rPr>
              <w:t>4</w:t>
            </w:r>
            <w:r w:rsidRPr="00F72407">
              <w:rPr>
                <w:rFonts w:ascii="Times New Roman" w:hAnsi="Times New Roman"/>
                <w:sz w:val="24"/>
                <w:szCs w:val="24"/>
                <w:lang w:eastAsia="ru-RU"/>
              </w:rPr>
              <w:t>»</w:t>
            </w:r>
          </w:p>
          <w:p w:rsidR="0077212E" w:rsidRPr="00F72407" w:rsidRDefault="0077212E" w:rsidP="00542796">
            <w:pPr>
              <w:spacing w:after="0" w:line="240" w:lineRule="auto"/>
              <w:jc w:val="center"/>
              <w:rPr>
                <w:rFonts w:ascii="Times New Roman" w:hAnsi="Times New Roman"/>
                <w:sz w:val="24"/>
                <w:szCs w:val="24"/>
                <w:lang w:eastAsia="ru-RU"/>
              </w:rPr>
            </w:pPr>
            <w:r w:rsidRPr="00F72407">
              <w:rPr>
                <w:rFonts w:ascii="Times New Roman" w:hAnsi="Times New Roman"/>
                <w:sz w:val="24"/>
                <w:szCs w:val="24"/>
                <w:lang w:eastAsia="ru-RU"/>
              </w:rPr>
              <w:t>____________</w:t>
            </w:r>
            <w:r>
              <w:rPr>
                <w:rFonts w:ascii="Times New Roman" w:hAnsi="Times New Roman"/>
                <w:sz w:val="24"/>
                <w:szCs w:val="24"/>
                <w:lang w:eastAsia="ru-RU"/>
              </w:rPr>
              <w:t>Н.В. Мятлева</w:t>
            </w:r>
          </w:p>
          <w:p w:rsidR="0077212E" w:rsidRPr="00F72407" w:rsidRDefault="0077212E" w:rsidP="00542796">
            <w:pPr>
              <w:spacing w:after="0" w:line="240" w:lineRule="auto"/>
              <w:jc w:val="center"/>
              <w:rPr>
                <w:rFonts w:ascii="Times New Roman" w:hAnsi="Times New Roman"/>
                <w:sz w:val="24"/>
                <w:szCs w:val="24"/>
                <w:lang w:eastAsia="ru-RU"/>
              </w:rPr>
            </w:pPr>
            <w:r w:rsidRPr="00F72407">
              <w:rPr>
                <w:rFonts w:ascii="Times New Roman" w:hAnsi="Times New Roman"/>
                <w:sz w:val="24"/>
                <w:szCs w:val="24"/>
                <w:u w:val="single"/>
                <w:lang w:eastAsia="ru-RU"/>
              </w:rPr>
              <w:t>0</w:t>
            </w:r>
            <w:r>
              <w:rPr>
                <w:rFonts w:ascii="Times New Roman" w:hAnsi="Times New Roman"/>
                <w:sz w:val="24"/>
                <w:szCs w:val="24"/>
                <w:u w:val="single"/>
                <w:lang w:eastAsia="ru-RU"/>
              </w:rPr>
              <w:t xml:space="preserve">9января </w:t>
            </w:r>
            <w:r w:rsidRPr="00F72407">
              <w:rPr>
                <w:rFonts w:ascii="Times New Roman" w:hAnsi="Times New Roman"/>
                <w:sz w:val="24"/>
                <w:szCs w:val="24"/>
                <w:lang w:eastAsia="ru-RU"/>
              </w:rPr>
              <w:t>201</w:t>
            </w:r>
            <w:r>
              <w:rPr>
                <w:rFonts w:ascii="Times New Roman" w:hAnsi="Times New Roman"/>
                <w:sz w:val="24"/>
                <w:szCs w:val="24"/>
                <w:lang w:eastAsia="ru-RU"/>
              </w:rPr>
              <w:t>9</w:t>
            </w:r>
            <w:r w:rsidRPr="00F72407">
              <w:rPr>
                <w:rFonts w:ascii="Times New Roman" w:hAnsi="Times New Roman"/>
                <w:sz w:val="24"/>
                <w:szCs w:val="24"/>
                <w:lang w:eastAsia="ru-RU"/>
              </w:rPr>
              <w:t xml:space="preserve">г          </w:t>
            </w:r>
          </w:p>
          <w:p w:rsidR="0077212E" w:rsidRPr="00F72407" w:rsidRDefault="0077212E" w:rsidP="00542796">
            <w:pPr>
              <w:spacing w:before="240" w:after="0" w:line="240" w:lineRule="auto"/>
              <w:jc w:val="center"/>
              <w:rPr>
                <w:rFonts w:ascii="Times New Roman" w:hAnsi="Times New Roman"/>
                <w:sz w:val="24"/>
                <w:szCs w:val="24"/>
                <w:lang w:eastAsia="ru-RU"/>
              </w:rPr>
            </w:pPr>
          </w:p>
        </w:tc>
        <w:tc>
          <w:tcPr>
            <w:tcW w:w="4670" w:type="dxa"/>
            <w:tcBorders>
              <w:top w:val="nil"/>
              <w:left w:val="nil"/>
              <w:bottom w:val="nil"/>
              <w:right w:val="nil"/>
            </w:tcBorders>
          </w:tcPr>
          <w:p w:rsidR="0077212E" w:rsidRPr="00F72407" w:rsidRDefault="0077212E" w:rsidP="00542796">
            <w:pPr>
              <w:spacing w:before="100" w:beforeAutospacing="1" w:after="0" w:line="240" w:lineRule="auto"/>
              <w:jc w:val="center"/>
              <w:rPr>
                <w:rFonts w:ascii="Times New Roman" w:hAnsi="Times New Roman"/>
                <w:sz w:val="24"/>
                <w:szCs w:val="24"/>
                <w:lang w:eastAsia="ru-RU"/>
              </w:rPr>
            </w:pPr>
          </w:p>
          <w:p w:rsidR="0077212E" w:rsidRPr="00F72407" w:rsidRDefault="0077212E" w:rsidP="00542796">
            <w:pPr>
              <w:spacing w:after="0" w:line="240" w:lineRule="auto"/>
              <w:jc w:val="center"/>
              <w:rPr>
                <w:rFonts w:ascii="Times New Roman" w:hAnsi="Times New Roman"/>
                <w:sz w:val="24"/>
                <w:szCs w:val="24"/>
                <w:lang w:eastAsia="ru-RU"/>
              </w:rPr>
            </w:pPr>
            <w:r w:rsidRPr="00F72407">
              <w:rPr>
                <w:rFonts w:ascii="Times New Roman" w:hAnsi="Times New Roman"/>
                <w:sz w:val="24"/>
                <w:szCs w:val="24"/>
                <w:lang w:eastAsia="ru-RU"/>
              </w:rPr>
              <w:t>Заведующий МДОУ «ДС №2</w:t>
            </w:r>
            <w:r>
              <w:rPr>
                <w:rFonts w:ascii="Times New Roman" w:hAnsi="Times New Roman"/>
                <w:sz w:val="24"/>
                <w:szCs w:val="24"/>
                <w:lang w:eastAsia="ru-RU"/>
              </w:rPr>
              <w:t>4</w:t>
            </w:r>
            <w:r w:rsidRPr="00F72407">
              <w:rPr>
                <w:rFonts w:ascii="Times New Roman" w:hAnsi="Times New Roman"/>
                <w:sz w:val="24"/>
                <w:szCs w:val="24"/>
                <w:lang w:eastAsia="ru-RU"/>
              </w:rPr>
              <w:t xml:space="preserve">» </w:t>
            </w:r>
          </w:p>
          <w:p w:rsidR="0077212E" w:rsidRPr="00F72407" w:rsidRDefault="0077212E" w:rsidP="00542796">
            <w:pPr>
              <w:spacing w:after="0" w:line="240" w:lineRule="auto"/>
              <w:jc w:val="center"/>
              <w:rPr>
                <w:rFonts w:ascii="Times New Roman" w:hAnsi="Times New Roman"/>
                <w:sz w:val="24"/>
                <w:szCs w:val="24"/>
                <w:lang w:eastAsia="ru-RU"/>
              </w:rPr>
            </w:pPr>
            <w:r w:rsidRPr="00F72407">
              <w:rPr>
                <w:rFonts w:ascii="Times New Roman" w:hAnsi="Times New Roman"/>
                <w:sz w:val="24"/>
                <w:szCs w:val="24"/>
                <w:lang w:eastAsia="ru-RU"/>
              </w:rPr>
              <w:t>____________</w:t>
            </w:r>
            <w:r>
              <w:rPr>
                <w:rFonts w:ascii="Times New Roman" w:hAnsi="Times New Roman"/>
                <w:sz w:val="24"/>
                <w:szCs w:val="24"/>
                <w:lang w:eastAsia="ru-RU"/>
              </w:rPr>
              <w:t>Е.Е. Кулешова</w:t>
            </w:r>
          </w:p>
          <w:p w:rsidR="0077212E" w:rsidRPr="00F72407" w:rsidRDefault="0077212E" w:rsidP="0054632C">
            <w:pPr>
              <w:spacing w:after="100" w:afterAutospacing="1" w:line="240" w:lineRule="auto"/>
              <w:jc w:val="center"/>
              <w:rPr>
                <w:rFonts w:ascii="Times New Roman" w:hAnsi="Times New Roman"/>
                <w:sz w:val="24"/>
                <w:szCs w:val="24"/>
                <w:lang w:eastAsia="ru-RU"/>
              </w:rPr>
            </w:pPr>
            <w:r w:rsidRPr="00F72407">
              <w:rPr>
                <w:rFonts w:ascii="Times New Roman" w:hAnsi="Times New Roman"/>
                <w:sz w:val="24"/>
                <w:szCs w:val="24"/>
                <w:lang w:eastAsia="ru-RU"/>
              </w:rPr>
              <w:t>0</w:t>
            </w:r>
            <w:r>
              <w:rPr>
                <w:rFonts w:ascii="Times New Roman" w:hAnsi="Times New Roman"/>
                <w:sz w:val="24"/>
                <w:szCs w:val="24"/>
                <w:lang w:eastAsia="ru-RU"/>
              </w:rPr>
              <w:t>9января</w:t>
            </w:r>
            <w:r w:rsidRPr="00F72407">
              <w:rPr>
                <w:rFonts w:ascii="Times New Roman" w:hAnsi="Times New Roman"/>
                <w:sz w:val="24"/>
                <w:szCs w:val="24"/>
                <w:lang w:eastAsia="ru-RU"/>
              </w:rPr>
              <w:t xml:space="preserve"> 201</w:t>
            </w:r>
            <w:r>
              <w:rPr>
                <w:rFonts w:ascii="Times New Roman" w:hAnsi="Times New Roman"/>
                <w:sz w:val="24"/>
                <w:szCs w:val="24"/>
                <w:lang w:eastAsia="ru-RU"/>
              </w:rPr>
              <w:t>9</w:t>
            </w:r>
            <w:r w:rsidRPr="00F72407">
              <w:rPr>
                <w:rFonts w:ascii="Times New Roman" w:hAnsi="Times New Roman"/>
                <w:sz w:val="24"/>
                <w:szCs w:val="24"/>
                <w:lang w:eastAsia="ru-RU"/>
              </w:rPr>
              <w:t>г</w:t>
            </w:r>
          </w:p>
        </w:tc>
      </w:tr>
    </w:tbl>
    <w:p w:rsidR="0077212E" w:rsidRPr="00542796" w:rsidRDefault="0077212E" w:rsidP="00542796">
      <w:pPr>
        <w:spacing w:after="0" w:line="240" w:lineRule="auto"/>
        <w:jc w:val="center"/>
        <w:outlineLvl w:val="0"/>
        <w:rPr>
          <w:rFonts w:ascii="Times New Roman" w:hAnsi="Times New Roman"/>
          <w:sz w:val="28"/>
          <w:szCs w:val="24"/>
          <w:lang w:eastAsia="ru-RU"/>
        </w:rPr>
      </w:pPr>
    </w:p>
    <w:p w:rsidR="0077212E" w:rsidRPr="00542796" w:rsidRDefault="0077212E" w:rsidP="00542796">
      <w:pPr>
        <w:spacing w:after="0" w:line="240" w:lineRule="auto"/>
        <w:outlineLvl w:val="0"/>
        <w:rPr>
          <w:rFonts w:ascii="Times New Roman" w:hAnsi="Times New Roman"/>
          <w:sz w:val="28"/>
          <w:szCs w:val="24"/>
          <w:lang w:eastAsia="ru-RU"/>
        </w:rPr>
      </w:pPr>
    </w:p>
    <w:p w:rsidR="0077212E" w:rsidRPr="00542796" w:rsidRDefault="0077212E" w:rsidP="00542796">
      <w:pPr>
        <w:spacing w:after="0" w:line="240" w:lineRule="auto"/>
        <w:outlineLvl w:val="0"/>
        <w:rPr>
          <w:rFonts w:ascii="Times New Roman" w:hAnsi="Times New Roman"/>
          <w:sz w:val="28"/>
          <w:szCs w:val="24"/>
          <w:lang w:eastAsia="ru-RU"/>
        </w:rPr>
      </w:pPr>
    </w:p>
    <w:p w:rsidR="0077212E" w:rsidRPr="00542796" w:rsidRDefault="0077212E" w:rsidP="00542796">
      <w:pPr>
        <w:spacing w:after="0" w:line="240" w:lineRule="auto"/>
        <w:outlineLvl w:val="0"/>
        <w:rPr>
          <w:rFonts w:ascii="Times New Roman" w:hAnsi="Times New Roman"/>
          <w:sz w:val="28"/>
          <w:szCs w:val="24"/>
          <w:lang w:eastAsia="ru-RU"/>
        </w:rPr>
      </w:pPr>
      <w:bookmarkStart w:id="1" w:name="_Toc349914525"/>
      <w:bookmarkEnd w:id="1"/>
    </w:p>
    <w:p w:rsidR="0077212E" w:rsidRPr="00542796" w:rsidRDefault="0077212E" w:rsidP="00542796">
      <w:pPr>
        <w:spacing w:after="0" w:line="240" w:lineRule="auto"/>
        <w:rPr>
          <w:rFonts w:ascii="Times New Roman" w:hAnsi="Times New Roman"/>
          <w:sz w:val="28"/>
          <w:szCs w:val="24"/>
          <w:lang w:eastAsia="ru-RU"/>
        </w:rPr>
      </w:pPr>
    </w:p>
    <w:p w:rsidR="0077212E" w:rsidRPr="00542796" w:rsidRDefault="0077212E" w:rsidP="00542796">
      <w:pPr>
        <w:spacing w:after="0" w:line="240" w:lineRule="auto"/>
        <w:rPr>
          <w:rFonts w:ascii="Times New Roman" w:hAnsi="Times New Roman"/>
          <w:sz w:val="28"/>
          <w:szCs w:val="24"/>
          <w:lang w:eastAsia="ru-RU"/>
        </w:rPr>
      </w:pPr>
    </w:p>
    <w:p w:rsidR="0077212E" w:rsidRPr="00542796" w:rsidRDefault="0077212E" w:rsidP="00542796">
      <w:pPr>
        <w:spacing w:after="0" w:line="240" w:lineRule="auto"/>
        <w:jc w:val="center"/>
        <w:rPr>
          <w:rFonts w:ascii="Times New Roman" w:hAnsi="Times New Roman"/>
          <w:sz w:val="28"/>
          <w:szCs w:val="24"/>
          <w:lang w:eastAsia="ru-RU"/>
        </w:rPr>
      </w:pPr>
    </w:p>
    <w:p w:rsidR="0077212E" w:rsidRPr="00542796" w:rsidRDefault="0077212E" w:rsidP="00542796">
      <w:pPr>
        <w:spacing w:after="0" w:line="240" w:lineRule="auto"/>
        <w:jc w:val="center"/>
        <w:rPr>
          <w:rFonts w:ascii="Times New Roman" w:hAnsi="Times New Roman"/>
          <w:sz w:val="28"/>
          <w:szCs w:val="24"/>
          <w:lang w:eastAsia="ru-RU"/>
        </w:rPr>
      </w:pPr>
    </w:p>
    <w:p w:rsidR="0077212E" w:rsidRPr="00542796" w:rsidRDefault="0077212E" w:rsidP="00F72407">
      <w:pPr>
        <w:spacing w:after="0" w:line="240" w:lineRule="auto"/>
        <w:rPr>
          <w:rFonts w:ascii="Times New Roman" w:hAnsi="Times New Roman"/>
          <w:sz w:val="28"/>
          <w:szCs w:val="24"/>
          <w:lang w:eastAsia="ru-RU"/>
        </w:rPr>
      </w:pPr>
    </w:p>
    <w:p w:rsidR="0077212E" w:rsidRPr="00542796" w:rsidRDefault="0077212E" w:rsidP="00542796">
      <w:pPr>
        <w:spacing w:after="0" w:line="240" w:lineRule="auto"/>
        <w:jc w:val="center"/>
        <w:rPr>
          <w:rFonts w:ascii="Times New Roman" w:hAnsi="Times New Roman"/>
          <w:sz w:val="28"/>
          <w:szCs w:val="24"/>
          <w:lang w:eastAsia="ru-RU"/>
        </w:rPr>
      </w:pPr>
    </w:p>
    <w:p w:rsidR="0077212E" w:rsidRPr="007A5C0B" w:rsidRDefault="0077212E" w:rsidP="00542796">
      <w:pPr>
        <w:spacing w:after="0" w:line="240" w:lineRule="auto"/>
        <w:jc w:val="center"/>
        <w:outlineLvl w:val="0"/>
        <w:rPr>
          <w:rFonts w:ascii="Times New Roman" w:hAnsi="Times New Roman"/>
          <w:b/>
          <w:sz w:val="28"/>
          <w:szCs w:val="28"/>
          <w:lang w:eastAsia="ru-RU"/>
        </w:rPr>
      </w:pPr>
      <w:bookmarkStart w:id="2" w:name="_Toc349914526"/>
      <w:r w:rsidRPr="007A5C0B">
        <w:rPr>
          <w:rFonts w:ascii="Times New Roman" w:hAnsi="Times New Roman"/>
          <w:b/>
          <w:sz w:val="28"/>
          <w:szCs w:val="28"/>
          <w:lang w:eastAsia="ru-RU"/>
        </w:rPr>
        <w:t>Правила</w:t>
      </w:r>
      <w:bookmarkEnd w:id="2"/>
      <w:r w:rsidRPr="007A5C0B">
        <w:rPr>
          <w:rFonts w:ascii="Times New Roman" w:hAnsi="Times New Roman"/>
          <w:b/>
          <w:sz w:val="28"/>
          <w:szCs w:val="28"/>
          <w:lang w:eastAsia="ru-RU"/>
        </w:rPr>
        <w:t xml:space="preserve"> внутреннего трудового распорядка для работников</w:t>
      </w:r>
    </w:p>
    <w:p w:rsidR="0077212E" w:rsidRPr="007A5C0B" w:rsidRDefault="0077212E" w:rsidP="00542796">
      <w:pPr>
        <w:spacing w:after="0" w:line="240" w:lineRule="auto"/>
        <w:jc w:val="center"/>
        <w:rPr>
          <w:rFonts w:ascii="Times New Roman" w:hAnsi="Times New Roman"/>
          <w:b/>
          <w:sz w:val="28"/>
          <w:szCs w:val="28"/>
          <w:lang w:eastAsia="ru-RU"/>
        </w:rPr>
      </w:pPr>
      <w:r w:rsidRPr="007A5C0B">
        <w:rPr>
          <w:rFonts w:ascii="Times New Roman" w:hAnsi="Times New Roman"/>
          <w:b/>
          <w:sz w:val="28"/>
          <w:szCs w:val="28"/>
          <w:lang w:eastAsia="ru-RU"/>
        </w:rPr>
        <w:t xml:space="preserve">муниципального  дошкольного образовательного учреждения </w:t>
      </w:r>
    </w:p>
    <w:p w:rsidR="0077212E" w:rsidRPr="007A5C0B" w:rsidRDefault="0077212E" w:rsidP="00542796">
      <w:pPr>
        <w:spacing w:after="0" w:line="240" w:lineRule="auto"/>
        <w:jc w:val="center"/>
        <w:rPr>
          <w:rFonts w:ascii="Times New Roman" w:hAnsi="Times New Roman"/>
          <w:b/>
          <w:sz w:val="96"/>
          <w:szCs w:val="24"/>
          <w:lang w:eastAsia="ru-RU"/>
        </w:rPr>
      </w:pPr>
      <w:r w:rsidRPr="007A5C0B">
        <w:rPr>
          <w:rFonts w:ascii="Times New Roman" w:hAnsi="Times New Roman"/>
          <w:b/>
          <w:sz w:val="28"/>
          <w:szCs w:val="28"/>
          <w:lang w:eastAsia="ru-RU"/>
        </w:rPr>
        <w:t>«Детский сад № 2</w:t>
      </w:r>
      <w:r>
        <w:rPr>
          <w:rFonts w:ascii="Times New Roman" w:hAnsi="Times New Roman"/>
          <w:b/>
          <w:sz w:val="28"/>
          <w:szCs w:val="28"/>
          <w:lang w:eastAsia="ru-RU"/>
        </w:rPr>
        <w:t>4</w:t>
      </w:r>
      <w:r w:rsidRPr="007A5C0B">
        <w:rPr>
          <w:rFonts w:ascii="Times New Roman" w:hAnsi="Times New Roman"/>
          <w:b/>
          <w:sz w:val="28"/>
          <w:szCs w:val="28"/>
          <w:lang w:eastAsia="ru-RU"/>
        </w:rPr>
        <w:t>»</w:t>
      </w:r>
    </w:p>
    <w:p w:rsidR="0077212E" w:rsidRPr="00542796" w:rsidRDefault="0077212E" w:rsidP="00542796">
      <w:pPr>
        <w:spacing w:after="0" w:line="240" w:lineRule="auto"/>
        <w:jc w:val="center"/>
        <w:rPr>
          <w:rFonts w:ascii="Times New Roman" w:hAnsi="Times New Roman"/>
          <w:b/>
          <w:sz w:val="96"/>
          <w:szCs w:val="24"/>
          <w:lang w:eastAsia="ru-RU"/>
        </w:rPr>
      </w:pPr>
    </w:p>
    <w:p w:rsidR="0077212E" w:rsidRPr="00542796" w:rsidRDefault="0077212E" w:rsidP="00542796">
      <w:pPr>
        <w:shd w:val="clear" w:color="auto" w:fill="F7F8FC"/>
        <w:spacing w:before="100" w:beforeAutospacing="1" w:after="100" w:afterAutospacing="1" w:line="240" w:lineRule="auto"/>
        <w:rPr>
          <w:rFonts w:ascii="Tahoma" w:hAnsi="Tahoma" w:cs="Tahoma"/>
          <w:color w:val="003366"/>
          <w:sz w:val="24"/>
          <w:szCs w:val="24"/>
          <w:lang w:eastAsia="ru-RU"/>
        </w:rPr>
      </w:pPr>
      <w:r w:rsidRPr="00542796">
        <w:rPr>
          <w:rFonts w:ascii="Tahoma" w:hAnsi="Tahoma" w:cs="Tahoma"/>
          <w:color w:val="003366"/>
          <w:sz w:val="18"/>
          <w:szCs w:val="18"/>
          <w:lang w:eastAsia="ru-RU"/>
        </w:rPr>
        <w:t>  </w:t>
      </w: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Default="0077212E" w:rsidP="00542796">
      <w:pPr>
        <w:spacing w:after="0" w:line="240" w:lineRule="auto"/>
        <w:jc w:val="both"/>
        <w:rPr>
          <w:rFonts w:ascii="Times New Roman" w:hAnsi="Times New Roman"/>
          <w:sz w:val="28"/>
          <w:szCs w:val="24"/>
          <w:lang w:eastAsia="ru-RU"/>
        </w:rPr>
        <w:sectPr w:rsidR="0077212E" w:rsidSect="008E5B7C">
          <w:pgSz w:w="11906" w:h="16838" w:code="9"/>
          <w:pgMar w:top="1134" w:right="850" w:bottom="1134" w:left="1701" w:header="709" w:footer="709" w:gutter="0"/>
          <w:cols w:space="708"/>
          <w:docGrid w:linePitch="360"/>
        </w:sectPr>
      </w:pPr>
    </w:p>
    <w:p w:rsidR="0077212E" w:rsidRDefault="0077212E" w:rsidP="00542796">
      <w:pPr>
        <w:spacing w:after="0" w:line="240" w:lineRule="auto"/>
        <w:jc w:val="both"/>
        <w:rPr>
          <w:rFonts w:ascii="Times New Roman" w:hAnsi="Times New Roman"/>
          <w:sz w:val="28"/>
          <w:szCs w:val="24"/>
          <w:lang w:eastAsia="ru-RU"/>
        </w:rPr>
        <w:sectPr w:rsidR="0077212E" w:rsidSect="00C7752E">
          <w:pgSz w:w="11906" w:h="16838" w:code="9"/>
          <w:pgMar w:top="238" w:right="244" w:bottom="249" w:left="238" w:header="709" w:footer="709" w:gutter="0"/>
          <w:cols w:space="708"/>
          <w:docGrid w:linePitch="360"/>
        </w:sectPr>
      </w:pPr>
      <w:r w:rsidRPr="00C7752E">
        <w:rPr>
          <w:rFonts w:ascii="Times New Roman" w:hAnsi="Times New Roman"/>
          <w:sz w:val="28"/>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2.75pt;height:842.25pt">
            <v:imagedata r:id="rId4" o:title=""/>
          </v:shape>
        </w:pict>
      </w:r>
    </w:p>
    <w:p w:rsidR="0077212E" w:rsidRPr="00C7752E"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center"/>
        <w:rPr>
          <w:rFonts w:ascii="Times New Roman" w:hAnsi="Times New Roman"/>
          <w:b/>
          <w:sz w:val="28"/>
          <w:szCs w:val="24"/>
          <w:lang w:eastAsia="ru-RU"/>
        </w:rPr>
      </w:pPr>
      <w:r w:rsidRPr="00542796">
        <w:rPr>
          <w:rFonts w:ascii="Times New Roman" w:hAnsi="Times New Roman"/>
          <w:b/>
          <w:sz w:val="28"/>
          <w:szCs w:val="24"/>
          <w:lang w:eastAsia="ru-RU"/>
        </w:rPr>
        <w:t>1. Общие положения.</w:t>
      </w: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b/>
          <w:sz w:val="96"/>
          <w:szCs w:val="24"/>
          <w:lang w:eastAsia="ru-RU"/>
        </w:rPr>
      </w:pPr>
      <w:r w:rsidRPr="00542796">
        <w:rPr>
          <w:rFonts w:ascii="Times New Roman" w:hAnsi="Times New Roman"/>
          <w:sz w:val="28"/>
          <w:szCs w:val="24"/>
          <w:lang w:eastAsia="ru-RU"/>
        </w:rPr>
        <w:t xml:space="preserve">1.1.Настоящие Правила внутреннего трудового распорядка (в дальнейшем – Правила) разработаны и приняты в соответствии с требованиями ст.189,190 Трудового кодекса Российской Федерации и </w:t>
      </w:r>
      <w:r>
        <w:rPr>
          <w:rFonts w:ascii="Times New Roman" w:hAnsi="Times New Roman"/>
          <w:sz w:val="28"/>
          <w:szCs w:val="24"/>
          <w:lang w:eastAsia="ru-RU"/>
        </w:rPr>
        <w:t xml:space="preserve">Уставом </w:t>
      </w:r>
      <w:r>
        <w:rPr>
          <w:rFonts w:ascii="Times New Roman" w:hAnsi="Times New Roman"/>
          <w:sz w:val="28"/>
          <w:szCs w:val="28"/>
          <w:lang w:eastAsia="ru-RU"/>
        </w:rPr>
        <w:t xml:space="preserve"> Учреждения</w:t>
      </w:r>
    </w:p>
    <w:p w:rsidR="0077212E" w:rsidRPr="00542796" w:rsidRDefault="0077212E" w:rsidP="00542796">
      <w:pPr>
        <w:spacing w:after="0" w:line="240" w:lineRule="auto"/>
        <w:jc w:val="both"/>
        <w:rPr>
          <w:rFonts w:ascii="Times New Roman" w:hAnsi="Times New Roman"/>
          <w:sz w:val="28"/>
          <w:szCs w:val="24"/>
          <w:lang w:eastAsia="ru-RU"/>
        </w:rPr>
      </w:pPr>
      <w:r w:rsidRPr="00542796">
        <w:rPr>
          <w:rFonts w:ascii="Times New Roman" w:hAnsi="Times New Roman"/>
          <w:sz w:val="28"/>
          <w:szCs w:val="24"/>
          <w:lang w:eastAsia="ru-RU"/>
        </w:rPr>
        <w:t>1.2.Настоящие П</w:t>
      </w:r>
      <w:r>
        <w:rPr>
          <w:rFonts w:ascii="Times New Roman" w:hAnsi="Times New Roman"/>
          <w:sz w:val="28"/>
          <w:szCs w:val="24"/>
          <w:lang w:eastAsia="ru-RU"/>
        </w:rPr>
        <w:t>равила утверждены заведующим Учреждения</w:t>
      </w:r>
      <w:r w:rsidRPr="00542796">
        <w:rPr>
          <w:rFonts w:ascii="Times New Roman" w:hAnsi="Times New Roman"/>
          <w:sz w:val="28"/>
          <w:szCs w:val="24"/>
          <w:lang w:eastAsia="ru-RU"/>
        </w:rPr>
        <w:t xml:space="preserve"> с учетом мнения профсоюзного комитета.</w:t>
      </w:r>
    </w:p>
    <w:p w:rsidR="0077212E" w:rsidRPr="00542796" w:rsidRDefault="0077212E" w:rsidP="00542796">
      <w:pPr>
        <w:spacing w:after="0" w:line="240" w:lineRule="auto"/>
        <w:jc w:val="both"/>
        <w:rPr>
          <w:rFonts w:ascii="Times New Roman" w:hAnsi="Times New Roman"/>
          <w:sz w:val="28"/>
          <w:szCs w:val="24"/>
          <w:lang w:eastAsia="ru-RU"/>
        </w:rPr>
      </w:pPr>
      <w:r w:rsidRPr="00542796">
        <w:rPr>
          <w:rFonts w:ascii="Times New Roman" w:hAnsi="Times New Roman"/>
          <w:sz w:val="28"/>
          <w:szCs w:val="24"/>
          <w:lang w:eastAsia="ru-RU"/>
        </w:rPr>
        <w:t>1.3. Настоящие Правила являются приложением к Коллективному договору.</w:t>
      </w:r>
    </w:p>
    <w:p w:rsidR="0077212E" w:rsidRPr="00542796" w:rsidRDefault="0077212E" w:rsidP="00542796">
      <w:pPr>
        <w:spacing w:after="0" w:line="240" w:lineRule="auto"/>
        <w:jc w:val="both"/>
        <w:rPr>
          <w:rFonts w:ascii="Times New Roman" w:hAnsi="Times New Roman"/>
          <w:sz w:val="28"/>
          <w:szCs w:val="24"/>
          <w:lang w:eastAsia="ru-RU"/>
        </w:rPr>
      </w:pPr>
      <w:r w:rsidRPr="00542796">
        <w:rPr>
          <w:rFonts w:ascii="Times New Roman" w:hAnsi="Times New Roman"/>
          <w:sz w:val="28"/>
          <w:szCs w:val="24"/>
          <w:lang w:eastAsia="ru-RU"/>
        </w:rPr>
        <w:t>1.4.Настоящие Правила утверждаются с целью способствовать дальнейшему укреплению трудовой дисциплины, рациональному использованию рабочего времени и созданию условий для эффективной работы коллектива.</w:t>
      </w:r>
    </w:p>
    <w:p w:rsidR="0077212E" w:rsidRPr="00542796" w:rsidRDefault="0077212E" w:rsidP="00542796">
      <w:pPr>
        <w:spacing w:after="0" w:line="240" w:lineRule="auto"/>
        <w:jc w:val="both"/>
        <w:rPr>
          <w:rFonts w:ascii="Times New Roman" w:hAnsi="Times New Roman"/>
          <w:sz w:val="28"/>
          <w:szCs w:val="24"/>
          <w:lang w:eastAsia="ru-RU"/>
        </w:rPr>
      </w:pPr>
      <w:r w:rsidRPr="00542796">
        <w:rPr>
          <w:rFonts w:ascii="Times New Roman" w:hAnsi="Times New Roman"/>
          <w:sz w:val="28"/>
          <w:szCs w:val="24"/>
          <w:lang w:eastAsia="ru-RU"/>
        </w:rPr>
        <w:t>1.5. Под дисциплиной труда в настоящих Правилах понимается: обязательное для всех работников дошкольного образовательного учр</w:t>
      </w:r>
      <w:r>
        <w:rPr>
          <w:rFonts w:ascii="Times New Roman" w:hAnsi="Times New Roman"/>
          <w:sz w:val="28"/>
          <w:szCs w:val="24"/>
          <w:lang w:eastAsia="ru-RU"/>
        </w:rPr>
        <w:t>еждения подчинение</w:t>
      </w:r>
      <w:r w:rsidRPr="00542796">
        <w:rPr>
          <w:rFonts w:ascii="Times New Roman" w:hAnsi="Times New Roman"/>
          <w:sz w:val="28"/>
          <w:szCs w:val="24"/>
          <w:lang w:eastAsia="ru-RU"/>
        </w:rPr>
        <w:t xml:space="preserve"> правилам поведения, определенным в со</w:t>
      </w:r>
      <w:r>
        <w:rPr>
          <w:rFonts w:ascii="Times New Roman" w:hAnsi="Times New Roman"/>
          <w:sz w:val="28"/>
          <w:szCs w:val="24"/>
          <w:lang w:eastAsia="ru-RU"/>
        </w:rPr>
        <w:t>ответствии с Трудовым кодексом</w:t>
      </w:r>
      <w:r w:rsidRPr="00542796">
        <w:rPr>
          <w:rFonts w:ascii="Times New Roman" w:hAnsi="Times New Roman"/>
          <w:sz w:val="28"/>
          <w:szCs w:val="24"/>
          <w:lang w:eastAsia="ru-RU"/>
        </w:rPr>
        <w:t>, трудовым договором, локальными актами ДОУ.</w:t>
      </w:r>
    </w:p>
    <w:p w:rsidR="0077212E" w:rsidRPr="00542796" w:rsidRDefault="0077212E" w:rsidP="00542796">
      <w:pPr>
        <w:spacing w:after="0" w:line="240" w:lineRule="auto"/>
        <w:jc w:val="both"/>
        <w:rPr>
          <w:rFonts w:ascii="Times New Roman" w:hAnsi="Times New Roman"/>
          <w:sz w:val="28"/>
          <w:szCs w:val="24"/>
          <w:lang w:eastAsia="ru-RU"/>
        </w:rPr>
      </w:pPr>
      <w:r w:rsidRPr="00542796">
        <w:rPr>
          <w:rFonts w:ascii="Times New Roman" w:hAnsi="Times New Roman"/>
          <w:sz w:val="28"/>
          <w:szCs w:val="24"/>
          <w:lang w:eastAsia="ru-RU"/>
        </w:rPr>
        <w:t>1.6.Настоящие Правила вывешиваются в нормативно – правовом уголке ДОУ.</w:t>
      </w:r>
    </w:p>
    <w:p w:rsidR="0077212E" w:rsidRPr="00542796" w:rsidRDefault="0077212E" w:rsidP="00542796">
      <w:pPr>
        <w:spacing w:after="0" w:line="240" w:lineRule="auto"/>
        <w:jc w:val="both"/>
        <w:rPr>
          <w:rFonts w:ascii="Times New Roman" w:hAnsi="Times New Roman"/>
          <w:sz w:val="28"/>
          <w:szCs w:val="24"/>
          <w:lang w:eastAsia="ru-RU"/>
        </w:rPr>
      </w:pPr>
      <w:r w:rsidRPr="00542796">
        <w:rPr>
          <w:rFonts w:ascii="Times New Roman" w:hAnsi="Times New Roman"/>
          <w:sz w:val="28"/>
          <w:szCs w:val="24"/>
          <w:lang w:eastAsia="ru-RU"/>
        </w:rPr>
        <w:t>1.7.При приеме на работу работодатель обязан ознакомить с настоящими Правилами работника под роспись.</w:t>
      </w:r>
    </w:p>
    <w:p w:rsidR="0077212E" w:rsidRPr="00542796" w:rsidRDefault="0077212E" w:rsidP="00542796">
      <w:pPr>
        <w:spacing w:after="0" w:line="240" w:lineRule="auto"/>
        <w:jc w:val="center"/>
        <w:rPr>
          <w:rFonts w:ascii="Times New Roman" w:hAnsi="Times New Roman"/>
          <w:sz w:val="28"/>
          <w:szCs w:val="24"/>
          <w:lang w:eastAsia="ru-RU"/>
        </w:rPr>
      </w:pPr>
    </w:p>
    <w:p w:rsidR="0077212E" w:rsidRPr="00542796" w:rsidRDefault="0077212E" w:rsidP="00542796">
      <w:pPr>
        <w:spacing w:after="0" w:line="240" w:lineRule="auto"/>
        <w:jc w:val="center"/>
        <w:rPr>
          <w:rFonts w:ascii="Times New Roman" w:hAnsi="Times New Roman"/>
          <w:sz w:val="28"/>
          <w:szCs w:val="24"/>
          <w:lang w:eastAsia="ru-RU"/>
        </w:rPr>
      </w:pPr>
      <w:r w:rsidRPr="00542796">
        <w:rPr>
          <w:rFonts w:ascii="Times New Roman" w:hAnsi="Times New Roman"/>
          <w:b/>
          <w:sz w:val="28"/>
          <w:szCs w:val="24"/>
          <w:lang w:eastAsia="ru-RU"/>
        </w:rPr>
        <w:t>2. Порядок приёма, перевода и увольнения работника</w:t>
      </w: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2.1. </w:t>
      </w:r>
      <w:r>
        <w:rPr>
          <w:rFonts w:ascii="Times New Roman" w:hAnsi="Times New Roman"/>
          <w:sz w:val="28"/>
          <w:szCs w:val="24"/>
          <w:lang w:eastAsia="ru-RU"/>
        </w:rPr>
        <w:t xml:space="preserve">Прием и увольнение работников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 xml:space="preserve"> осуществляет заведующий дошкольным образовательным учреждением (в дальнейшем работодатель).</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Pr>
          <w:rFonts w:ascii="Times New Roman" w:hAnsi="Times New Roman"/>
          <w:sz w:val="28"/>
          <w:szCs w:val="24"/>
          <w:lang w:eastAsia="ru-RU"/>
        </w:rPr>
        <w:t xml:space="preserve">2.2. Трудовые отношения в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 xml:space="preserve"> регулируются Трудовым кодексом РФ,</w:t>
      </w:r>
      <w:r>
        <w:rPr>
          <w:rFonts w:ascii="Times New Roman" w:hAnsi="Times New Roman"/>
          <w:sz w:val="28"/>
          <w:szCs w:val="24"/>
          <w:lang w:eastAsia="ru-RU"/>
        </w:rPr>
        <w:t xml:space="preserve"> настоящими Правилами</w:t>
      </w:r>
      <w:r w:rsidRPr="00542796">
        <w:rPr>
          <w:rFonts w:ascii="Times New Roman" w:hAnsi="Times New Roman"/>
          <w:sz w:val="28"/>
          <w:szCs w:val="24"/>
          <w:lang w:eastAsia="ru-RU"/>
        </w:rPr>
        <w:t>.</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2.3. Работники реализуют свое право на труд путем за</w:t>
      </w:r>
      <w:r>
        <w:rPr>
          <w:rFonts w:ascii="Times New Roman" w:hAnsi="Times New Roman"/>
          <w:sz w:val="28"/>
          <w:szCs w:val="24"/>
          <w:lang w:eastAsia="ru-RU"/>
        </w:rPr>
        <w:t xml:space="preserve">ключения трудового договора с </w:t>
      </w:r>
      <w:r w:rsidRPr="00542796">
        <w:rPr>
          <w:rFonts w:ascii="Times New Roman" w:hAnsi="Times New Roman"/>
          <w:sz w:val="28"/>
          <w:szCs w:val="24"/>
          <w:lang w:eastAsia="ru-RU"/>
        </w:rPr>
        <w:t>У</w:t>
      </w:r>
      <w:r>
        <w:rPr>
          <w:rFonts w:ascii="Times New Roman" w:hAnsi="Times New Roman"/>
          <w:sz w:val="28"/>
          <w:szCs w:val="24"/>
          <w:lang w:eastAsia="ru-RU"/>
        </w:rPr>
        <w:t>чреждением</w:t>
      </w:r>
      <w:r w:rsidRPr="00542796">
        <w:rPr>
          <w:rFonts w:ascii="Times New Roman" w:hAnsi="Times New Roman"/>
          <w:sz w:val="28"/>
          <w:szCs w:val="24"/>
          <w:lang w:eastAsia="ru-RU"/>
        </w:rPr>
        <w:t>. При приёме на работу работодатель заключает с ним трудовой договор, на основании которого в течение 3-х дней издает приказ о приеме на работу и знакомит с ним работника под подпись. В нем должны быть указаны наименование должности в соответствии с Единым тарификационным  справочником работ и профессий рабочих, квалификационным справочником должностей служащих или штатным расписанием и условия оплаты труда.</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2.4. К </w:t>
      </w:r>
      <w:r>
        <w:rPr>
          <w:rFonts w:ascii="Times New Roman" w:hAnsi="Times New Roman"/>
          <w:sz w:val="28"/>
          <w:szCs w:val="24"/>
          <w:lang w:eastAsia="ru-RU"/>
        </w:rPr>
        <w:t xml:space="preserve">педагогической деятельности в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 xml:space="preserve"> не допускаются лица, которым она запрещена приговором суда или по медицинским показаниям, а также лица, имеющие судимость за определенные преступления. Перечни соответствующих медицинских противопоказаний и составов прес</w:t>
      </w:r>
      <w:r>
        <w:rPr>
          <w:rFonts w:ascii="Times New Roman" w:hAnsi="Times New Roman"/>
          <w:sz w:val="28"/>
          <w:szCs w:val="24"/>
          <w:lang w:eastAsia="ru-RU"/>
        </w:rPr>
        <w:t>туплений устанавливаются статьей 331 Трудового кодекса РФ</w:t>
      </w:r>
      <w:r w:rsidRPr="00542796">
        <w:rPr>
          <w:rFonts w:ascii="Times New Roman" w:hAnsi="Times New Roman"/>
          <w:sz w:val="28"/>
          <w:szCs w:val="24"/>
          <w:lang w:eastAsia="ru-RU"/>
        </w:rPr>
        <w:t>.</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2.5. Срочный трудовой договор может быть заключен только в соответствии с требованиями статьи 59 ТК РФ.</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2.6. </w:t>
      </w:r>
      <w:r>
        <w:rPr>
          <w:rFonts w:ascii="Times New Roman" w:hAnsi="Times New Roman"/>
          <w:sz w:val="28"/>
          <w:szCs w:val="24"/>
          <w:lang w:eastAsia="ru-RU"/>
        </w:rPr>
        <w:t>При приёме на работу (заключении</w:t>
      </w:r>
      <w:r w:rsidRPr="00542796">
        <w:rPr>
          <w:rFonts w:ascii="Times New Roman" w:hAnsi="Times New Roman"/>
          <w:sz w:val="28"/>
          <w:szCs w:val="24"/>
          <w:lang w:eastAsia="ru-RU"/>
        </w:rPr>
        <w:t xml:space="preserve"> трудового договора) работник обязан представить администрации следующие документы:</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медицинское заключение (медицинская книжка) об отсутствии противопоказаний по  состоянию здор</w:t>
      </w:r>
      <w:r>
        <w:rPr>
          <w:rFonts w:ascii="Times New Roman" w:hAnsi="Times New Roman"/>
          <w:sz w:val="28"/>
          <w:szCs w:val="24"/>
          <w:lang w:eastAsia="ru-RU"/>
        </w:rPr>
        <w:t xml:space="preserve">овья для работы в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паспорт или иной документ, удостоверяющий личность;</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трудовую книжку, за исключением случаев, когда трудовой договор заключается впервые или работник поступает на работу на условиях совместительства;</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страховое свидетельство обязательного пенсионного страхования;</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документ воинского учёта – для военнообязанных лиц, подлежащих призыву на военную службу;</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xml:space="preserve">- документ о соответствующем образовании; </w:t>
      </w:r>
    </w:p>
    <w:p w:rsidR="0077212E"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справка об отсутствии судимости, факта уголовного преследова</w:t>
      </w:r>
      <w:r>
        <w:rPr>
          <w:rFonts w:ascii="Times New Roman" w:hAnsi="Times New Roman"/>
          <w:sz w:val="28"/>
          <w:szCs w:val="24"/>
          <w:lang w:eastAsia="ru-RU"/>
        </w:rPr>
        <w:t>ния;</w:t>
      </w:r>
    </w:p>
    <w:p w:rsidR="0077212E" w:rsidRPr="00542796" w:rsidRDefault="0077212E" w:rsidP="00542796">
      <w:pPr>
        <w:spacing w:after="0" w:line="240" w:lineRule="auto"/>
        <w:ind w:left="720"/>
        <w:jc w:val="both"/>
        <w:rPr>
          <w:rFonts w:ascii="Times New Roman" w:hAnsi="Times New Roman"/>
          <w:sz w:val="28"/>
          <w:szCs w:val="24"/>
          <w:lang w:eastAsia="ru-RU"/>
        </w:rPr>
      </w:pPr>
      <w:r>
        <w:rPr>
          <w:rFonts w:ascii="Times New Roman" w:hAnsi="Times New Roman"/>
          <w:sz w:val="28"/>
          <w:szCs w:val="24"/>
          <w:lang w:eastAsia="ru-RU"/>
        </w:rPr>
        <w:t>- справка о психиатрическом освидетельствовании.</w:t>
      </w:r>
    </w:p>
    <w:p w:rsidR="0077212E" w:rsidRPr="00542796" w:rsidRDefault="0077212E" w:rsidP="00542796">
      <w:pPr>
        <w:spacing w:after="0" w:line="240" w:lineRule="auto"/>
        <w:ind w:left="480" w:firstLine="60"/>
        <w:jc w:val="both"/>
        <w:rPr>
          <w:rFonts w:ascii="Times New Roman" w:hAnsi="Times New Roman"/>
          <w:sz w:val="28"/>
          <w:szCs w:val="24"/>
          <w:lang w:eastAsia="ru-RU"/>
        </w:rPr>
      </w:pPr>
      <w:r w:rsidRPr="00542796">
        <w:rPr>
          <w:rFonts w:ascii="Times New Roman" w:hAnsi="Times New Roman"/>
          <w:sz w:val="28"/>
          <w:szCs w:val="24"/>
          <w:lang w:eastAsia="ru-RU"/>
        </w:rPr>
        <w:t>Запрещается требовать от лиц при приеме на работу документы, предоставление которых не предусмотрено законодательством.</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2.7. При приеме на работу работодатель обязан ознакомить работника со следующими документами:</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-Устав дошкольного образовательного учреждения;</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Правила вну</w:t>
      </w:r>
      <w:r>
        <w:rPr>
          <w:rFonts w:ascii="Times New Roman" w:hAnsi="Times New Roman"/>
          <w:sz w:val="28"/>
          <w:szCs w:val="24"/>
          <w:lang w:eastAsia="ru-RU"/>
        </w:rPr>
        <w:t xml:space="preserve">треннего трудового распорядка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должностная инструкция;</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приказ по охране труда и соблюдения правил техники безопасности;</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инструкции по охране труда и соблюдения правил техники безопасности;</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л</w:t>
      </w:r>
      <w:r>
        <w:rPr>
          <w:rFonts w:ascii="Times New Roman" w:hAnsi="Times New Roman"/>
          <w:sz w:val="28"/>
          <w:szCs w:val="24"/>
          <w:lang w:eastAsia="ru-RU"/>
        </w:rPr>
        <w:t xml:space="preserve">окальные акты </w:t>
      </w:r>
      <w:r w:rsidRPr="00542796">
        <w:rPr>
          <w:rFonts w:ascii="Times New Roman" w:hAnsi="Times New Roman"/>
          <w:sz w:val="28"/>
          <w:szCs w:val="24"/>
          <w:lang w:eastAsia="ru-RU"/>
        </w:rPr>
        <w:t>У</w:t>
      </w:r>
      <w:r>
        <w:rPr>
          <w:rFonts w:ascii="Times New Roman" w:hAnsi="Times New Roman"/>
          <w:sz w:val="28"/>
          <w:szCs w:val="24"/>
          <w:lang w:eastAsia="ru-RU"/>
        </w:rPr>
        <w:t>чреждения;</w:t>
      </w:r>
    </w:p>
    <w:p w:rsidR="0077212E" w:rsidRPr="00542796" w:rsidRDefault="0077212E" w:rsidP="00542796">
      <w:pPr>
        <w:spacing w:after="0" w:line="240" w:lineRule="auto"/>
        <w:ind w:left="720"/>
        <w:jc w:val="both"/>
        <w:rPr>
          <w:rFonts w:ascii="Times New Roman" w:hAnsi="Times New Roman"/>
          <w:sz w:val="28"/>
          <w:szCs w:val="24"/>
          <w:lang w:eastAsia="ru-RU"/>
        </w:rPr>
      </w:pPr>
      <w:r w:rsidRPr="00542796">
        <w:rPr>
          <w:rFonts w:ascii="Times New Roman" w:hAnsi="Times New Roman"/>
          <w:sz w:val="28"/>
          <w:szCs w:val="24"/>
          <w:lang w:eastAsia="ru-RU"/>
        </w:rPr>
        <w:t>- Коллективный договор.</w:t>
      </w:r>
    </w:p>
    <w:p w:rsidR="0077212E" w:rsidRPr="00542796" w:rsidRDefault="0077212E" w:rsidP="00542796">
      <w:pPr>
        <w:spacing w:after="0" w:line="240" w:lineRule="auto"/>
        <w:ind w:left="540" w:hanging="540"/>
        <w:jc w:val="both"/>
        <w:rPr>
          <w:rFonts w:ascii="Times New Roman" w:hAnsi="Times New Roman"/>
          <w:sz w:val="28"/>
          <w:szCs w:val="24"/>
          <w:lang w:eastAsia="ru-RU"/>
        </w:rPr>
      </w:pPr>
      <w:r w:rsidRPr="00542796">
        <w:rPr>
          <w:rFonts w:ascii="Times New Roman" w:hAnsi="Times New Roman"/>
          <w:sz w:val="28"/>
          <w:szCs w:val="24"/>
          <w:lang w:eastAsia="ru-RU"/>
        </w:rPr>
        <w:t>2.8. Работодатель может устанавливать испытательный срок не более 3-х месяцев.</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2.9. Условия  трудового договора не могут ухудшать положение работника по сравнению с действующим законодательством и Коллективным дого</w:t>
      </w:r>
      <w:r>
        <w:rPr>
          <w:rFonts w:ascii="Times New Roman" w:hAnsi="Times New Roman"/>
          <w:sz w:val="28"/>
          <w:szCs w:val="24"/>
          <w:lang w:eastAsia="ru-RU"/>
        </w:rPr>
        <w:t xml:space="preserve">вором, принятым  в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 Изменения условий трудового договора могут быть осуществлены только в соответствии с действующим законодательством.</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2.10. На каждого работника оформляется трудовая книжка в соответствии с требованиями «Инструкции о порядке ведения трудовых книжек». На лиц, работающих по совместительству, трудовые книжки ведутся по основному месту работы.</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2.11. На каждого работника </w:t>
      </w:r>
      <w:r>
        <w:rPr>
          <w:rFonts w:ascii="Times New Roman" w:hAnsi="Times New Roman"/>
          <w:sz w:val="28"/>
          <w:szCs w:val="24"/>
          <w:lang w:eastAsia="ru-RU"/>
        </w:rPr>
        <w:t xml:space="preserve">Учреждения </w:t>
      </w:r>
      <w:r w:rsidRPr="00542796">
        <w:rPr>
          <w:rFonts w:ascii="Times New Roman" w:hAnsi="Times New Roman"/>
          <w:sz w:val="28"/>
          <w:szCs w:val="24"/>
          <w:lang w:eastAsia="ru-RU"/>
        </w:rPr>
        <w:t>ведется личное дело. После увольнения работни</w:t>
      </w:r>
      <w:r>
        <w:rPr>
          <w:rFonts w:ascii="Times New Roman" w:hAnsi="Times New Roman"/>
          <w:sz w:val="28"/>
          <w:szCs w:val="24"/>
          <w:lang w:eastAsia="ru-RU"/>
        </w:rPr>
        <w:t>ка его личное дело хранится в Учреждении</w:t>
      </w:r>
      <w:r w:rsidRPr="00542796">
        <w:rPr>
          <w:rFonts w:ascii="Times New Roman" w:hAnsi="Times New Roman"/>
          <w:sz w:val="28"/>
          <w:szCs w:val="24"/>
          <w:lang w:eastAsia="ru-RU"/>
        </w:rPr>
        <w:t xml:space="preserve"> бессрочно.</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2.12. По соглашению сторон, заключаемому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которым в соответствии с законом сохраняется место работы,  до выхода этого работника на работу. Если по окончании срока перевода прежняя работа работнику не предоставлена, а он не потребовал её предоставления и продолжает работать, то условия соглашения о временном характере перевода утрачивают силу  и перевод считается постоянным.</w:t>
      </w:r>
    </w:p>
    <w:p w:rsidR="0077212E"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2.13. В случае, когда по причинам связанным с изменением организационных и технологических условий труда (изменение режима работы, структурная реорганизация производства, другие причины), определенные сторонами условия трудового договора не могут быть сох</w:t>
      </w:r>
      <w:r>
        <w:rPr>
          <w:rFonts w:ascii="Times New Roman" w:hAnsi="Times New Roman"/>
          <w:sz w:val="28"/>
          <w:szCs w:val="24"/>
          <w:lang w:eastAsia="ru-RU"/>
        </w:rPr>
        <w:t>ранены, допускается их изменение</w:t>
      </w:r>
      <w:r w:rsidRPr="00542796">
        <w:rPr>
          <w:rFonts w:ascii="Times New Roman" w:hAnsi="Times New Roman"/>
          <w:sz w:val="28"/>
          <w:szCs w:val="24"/>
          <w:lang w:eastAsia="ru-RU"/>
        </w:rPr>
        <w:t xml:space="preserve"> по инициативе работодателя за исключением изменения трудовой функции работников. 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 Если работник не согласен работать в новых условиях, </w:t>
      </w:r>
      <w:r>
        <w:rPr>
          <w:rFonts w:ascii="Times New Roman" w:hAnsi="Times New Roman"/>
          <w:sz w:val="28"/>
          <w:szCs w:val="24"/>
          <w:lang w:eastAsia="ru-RU"/>
        </w:rPr>
        <w:t>то работодатель обязан в письменной форме предложить ему другую имеющуюся у работодателя работу (</w:t>
      </w:r>
      <w:r w:rsidRPr="009153C8">
        <w:rPr>
          <w:rFonts w:ascii="Times New Roman" w:hAnsi="Times New Roman"/>
          <w:sz w:val="28"/>
          <w:szCs w:val="24"/>
          <w:lang w:eastAsia="ru-RU"/>
        </w:rPr>
        <w:t xml:space="preserve">как вакантную должность или работу, соответствующую квалификации работника, так и вакантную нижестоящую должность или нижеоплачиваемую работу)которую работник может выполнять с учетом его состояния здоровья. </w:t>
      </w:r>
    </w:p>
    <w:p w:rsidR="0077212E" w:rsidRPr="00542796" w:rsidRDefault="0077212E" w:rsidP="009153C8">
      <w:pPr>
        <w:spacing w:after="0" w:line="240" w:lineRule="auto"/>
        <w:ind w:firstLine="567"/>
        <w:jc w:val="both"/>
        <w:rPr>
          <w:rFonts w:ascii="Times New Roman" w:hAnsi="Times New Roman"/>
          <w:sz w:val="28"/>
          <w:szCs w:val="24"/>
          <w:lang w:eastAsia="ru-RU"/>
        </w:rPr>
      </w:pPr>
      <w:r w:rsidRPr="009153C8">
        <w:rPr>
          <w:rFonts w:ascii="Times New Roman" w:hAnsi="Times New Roman"/>
          <w:sz w:val="28"/>
          <w:szCs w:val="24"/>
          <w:lang w:eastAsia="ru-RU"/>
        </w:rPr>
        <w:t>При отсутствии указанной работы или отказе работника от предложенной работы трудовой договор прекращается в соответствии с пунктом 7 части первой статьи 77 настоящего Кодекса.</w:t>
      </w:r>
      <w:r w:rsidRPr="009153C8">
        <w:rPr>
          <w:rFonts w:ascii="Times New Roman" w:hAnsi="Times New Roman"/>
          <w:sz w:val="28"/>
          <w:szCs w:val="24"/>
          <w:lang w:eastAsia="ru-RU"/>
        </w:rPr>
        <w:br/>
      </w:r>
      <w:r w:rsidRPr="00542796">
        <w:rPr>
          <w:rFonts w:ascii="Times New Roman" w:hAnsi="Times New Roman"/>
          <w:sz w:val="28"/>
          <w:szCs w:val="24"/>
          <w:lang w:eastAsia="ru-RU"/>
        </w:rPr>
        <w:t>2.14.Прекращение трудового договора может иметь место только по основаниям, предусмотренным законодательством.</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2.15. Дополнительными основаниями для увольне</w:t>
      </w:r>
      <w:r>
        <w:rPr>
          <w:rFonts w:ascii="Times New Roman" w:hAnsi="Times New Roman"/>
          <w:sz w:val="28"/>
          <w:szCs w:val="24"/>
          <w:lang w:eastAsia="ru-RU"/>
        </w:rPr>
        <w:t xml:space="preserve">ния педагогических работников </w:t>
      </w:r>
      <w:r w:rsidRPr="00542796">
        <w:rPr>
          <w:rFonts w:ascii="Times New Roman" w:hAnsi="Times New Roman"/>
          <w:sz w:val="28"/>
          <w:szCs w:val="24"/>
          <w:lang w:eastAsia="ru-RU"/>
        </w:rPr>
        <w:t>У</w:t>
      </w:r>
      <w:r>
        <w:rPr>
          <w:rFonts w:ascii="Times New Roman" w:hAnsi="Times New Roman"/>
          <w:sz w:val="28"/>
          <w:szCs w:val="24"/>
          <w:lang w:eastAsia="ru-RU"/>
        </w:rPr>
        <w:t xml:space="preserve">чреждения </w:t>
      </w:r>
      <w:r w:rsidRPr="00542796">
        <w:rPr>
          <w:rFonts w:ascii="Times New Roman" w:hAnsi="Times New Roman"/>
          <w:sz w:val="28"/>
          <w:szCs w:val="24"/>
          <w:lang w:eastAsia="ru-RU"/>
        </w:rPr>
        <w:t xml:space="preserve"> на основании ст. 336 Трудового кодекса РФ по инициативе работодателя учреждения до истечения срока трудового договора являются:</w:t>
      </w:r>
    </w:p>
    <w:p w:rsidR="0077212E" w:rsidRPr="00542796" w:rsidRDefault="0077212E" w:rsidP="00542796">
      <w:pPr>
        <w:spacing w:after="0" w:line="240" w:lineRule="auto"/>
        <w:ind w:left="360"/>
        <w:rPr>
          <w:rFonts w:ascii="Times New Roman" w:hAnsi="Times New Roman"/>
          <w:sz w:val="28"/>
          <w:szCs w:val="24"/>
          <w:lang w:eastAsia="ru-RU"/>
        </w:rPr>
      </w:pPr>
      <w:r w:rsidRPr="00542796">
        <w:rPr>
          <w:rFonts w:ascii="Times New Roman" w:hAnsi="Times New Roman"/>
          <w:sz w:val="28"/>
          <w:szCs w:val="24"/>
          <w:lang w:eastAsia="ru-RU"/>
        </w:rPr>
        <w:t>- повторное в течение одного</w:t>
      </w:r>
      <w:r>
        <w:rPr>
          <w:rFonts w:ascii="Times New Roman" w:hAnsi="Times New Roman"/>
          <w:sz w:val="28"/>
          <w:szCs w:val="24"/>
          <w:lang w:eastAsia="ru-RU"/>
        </w:rPr>
        <w:t xml:space="preserve"> года грубое нарушение Устава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xml:space="preserve">; </w:t>
      </w:r>
    </w:p>
    <w:p w:rsidR="0077212E" w:rsidRPr="00542796" w:rsidRDefault="0077212E" w:rsidP="00542796">
      <w:pPr>
        <w:spacing w:after="0" w:line="240" w:lineRule="auto"/>
        <w:ind w:left="360"/>
        <w:rPr>
          <w:rFonts w:ascii="Times New Roman" w:hAnsi="Times New Roman"/>
          <w:sz w:val="28"/>
          <w:szCs w:val="24"/>
          <w:lang w:eastAsia="ru-RU"/>
        </w:rPr>
      </w:pPr>
      <w:r w:rsidRPr="00542796">
        <w:rPr>
          <w:rFonts w:ascii="Times New Roman" w:hAnsi="Times New Roman"/>
          <w:sz w:val="28"/>
          <w:szCs w:val="24"/>
          <w:lang w:eastAsia="ru-RU"/>
        </w:rPr>
        <w:t>- применение, в том числе однократное, методов воспитания, связанных с физическим и (или) психическим насилием над личностью воспитанника.</w:t>
      </w:r>
    </w:p>
    <w:p w:rsidR="0077212E" w:rsidRPr="00542796" w:rsidRDefault="0077212E" w:rsidP="00542796">
      <w:pPr>
        <w:spacing w:after="0" w:line="240" w:lineRule="auto"/>
        <w:ind w:left="540"/>
        <w:jc w:val="both"/>
        <w:rPr>
          <w:rFonts w:ascii="Times New Roman" w:hAnsi="Times New Roman"/>
          <w:sz w:val="28"/>
          <w:szCs w:val="24"/>
          <w:lang w:eastAsia="ru-RU"/>
        </w:rPr>
      </w:pPr>
      <w:r w:rsidRPr="00542796">
        <w:rPr>
          <w:rFonts w:ascii="Times New Roman" w:hAnsi="Times New Roman"/>
          <w:sz w:val="28"/>
          <w:szCs w:val="24"/>
          <w:lang w:eastAsia="ru-RU"/>
        </w:rPr>
        <w:t>В день увольнения работодатель учреждения обязан выдать работнику его трудовую книжку, внесенной записью об увольнении.</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2.15.Работники имеют право расторгнуть трудовой договор, предупредив письменно администрацию У</w:t>
      </w:r>
      <w:r>
        <w:rPr>
          <w:rFonts w:ascii="Times New Roman" w:hAnsi="Times New Roman"/>
          <w:sz w:val="28"/>
          <w:szCs w:val="24"/>
          <w:lang w:eastAsia="ru-RU"/>
        </w:rPr>
        <w:t>чреждения</w:t>
      </w:r>
      <w:r w:rsidRPr="00542796">
        <w:rPr>
          <w:rFonts w:ascii="Times New Roman" w:hAnsi="Times New Roman"/>
          <w:sz w:val="28"/>
          <w:szCs w:val="24"/>
          <w:lang w:eastAsia="ru-RU"/>
        </w:rPr>
        <w:t xml:space="preserve"> за две недели. Прекращение трудового дог</w:t>
      </w:r>
      <w:r>
        <w:rPr>
          <w:rFonts w:ascii="Times New Roman" w:hAnsi="Times New Roman"/>
          <w:sz w:val="28"/>
          <w:szCs w:val="24"/>
          <w:lang w:eastAsia="ru-RU"/>
        </w:rPr>
        <w:t xml:space="preserve">овора оформляется приказом по </w:t>
      </w:r>
      <w:r w:rsidRPr="00542796">
        <w:rPr>
          <w:rFonts w:ascii="Times New Roman" w:hAnsi="Times New Roman"/>
          <w:sz w:val="28"/>
          <w:szCs w:val="24"/>
          <w:lang w:eastAsia="ru-RU"/>
        </w:rPr>
        <w:t>У</w:t>
      </w:r>
      <w:r>
        <w:rPr>
          <w:rFonts w:ascii="Times New Roman" w:hAnsi="Times New Roman"/>
          <w:sz w:val="28"/>
          <w:szCs w:val="24"/>
          <w:lang w:eastAsia="ru-RU"/>
        </w:rPr>
        <w:t>чреждению</w:t>
      </w:r>
      <w:r w:rsidRPr="00542796">
        <w:rPr>
          <w:rFonts w:ascii="Times New Roman" w:hAnsi="Times New Roman"/>
          <w:sz w:val="28"/>
          <w:szCs w:val="24"/>
          <w:lang w:eastAsia="ru-RU"/>
        </w:rPr>
        <w:t>.</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2.16. Трудовые к</w:t>
      </w:r>
      <w:r>
        <w:rPr>
          <w:rFonts w:ascii="Times New Roman" w:hAnsi="Times New Roman"/>
          <w:sz w:val="28"/>
          <w:szCs w:val="24"/>
          <w:lang w:eastAsia="ru-RU"/>
        </w:rPr>
        <w:t xml:space="preserve">нижки хранятся у руководителя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 xml:space="preserve"> наравне с ценными документами, в условиях, гарантирующих их недоступность для посторонних лиц. </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2.17. Работодатель обязан отстранить от работы работника: </w:t>
      </w:r>
    </w:p>
    <w:p w:rsidR="0077212E" w:rsidRPr="00542796" w:rsidRDefault="0077212E" w:rsidP="00542796">
      <w:pPr>
        <w:spacing w:after="0" w:line="240" w:lineRule="auto"/>
        <w:ind w:left="900"/>
        <w:jc w:val="both"/>
        <w:rPr>
          <w:rFonts w:ascii="Times New Roman" w:hAnsi="Times New Roman"/>
          <w:sz w:val="28"/>
          <w:szCs w:val="24"/>
          <w:lang w:eastAsia="ru-RU"/>
        </w:rPr>
      </w:pPr>
      <w:r w:rsidRPr="00542796">
        <w:rPr>
          <w:rFonts w:ascii="Times New Roman" w:hAnsi="Times New Roman"/>
          <w:sz w:val="28"/>
          <w:szCs w:val="24"/>
          <w:lang w:eastAsia="ru-RU"/>
        </w:rPr>
        <w:t xml:space="preserve">- появившегося на работе в состоянии алкогольного, наркотического или токсического опьянения; </w:t>
      </w:r>
    </w:p>
    <w:p w:rsidR="0077212E" w:rsidRPr="00542796" w:rsidRDefault="0077212E" w:rsidP="00542796">
      <w:pPr>
        <w:spacing w:after="0" w:line="240" w:lineRule="auto"/>
        <w:ind w:left="900"/>
        <w:jc w:val="both"/>
        <w:rPr>
          <w:rFonts w:ascii="Times New Roman" w:hAnsi="Times New Roman"/>
          <w:sz w:val="28"/>
          <w:szCs w:val="24"/>
          <w:lang w:eastAsia="ru-RU"/>
        </w:rPr>
      </w:pPr>
      <w:r w:rsidRPr="00542796">
        <w:rPr>
          <w:rFonts w:ascii="Times New Roman" w:hAnsi="Times New Roman"/>
          <w:sz w:val="28"/>
          <w:szCs w:val="24"/>
          <w:lang w:eastAsia="ru-RU"/>
        </w:rPr>
        <w:t>- не прошедшего в установленном порядке обязательный предварительный и периодический медицинский осмотр.</w:t>
      </w:r>
    </w:p>
    <w:p w:rsidR="0077212E" w:rsidRPr="00542796" w:rsidRDefault="0077212E" w:rsidP="00542796">
      <w:pPr>
        <w:spacing w:after="0" w:line="240" w:lineRule="auto"/>
        <w:ind w:left="900"/>
        <w:jc w:val="both"/>
        <w:rPr>
          <w:rFonts w:ascii="Times New Roman" w:hAnsi="Times New Roman"/>
          <w:sz w:val="28"/>
          <w:szCs w:val="24"/>
          <w:lang w:eastAsia="ru-RU"/>
        </w:rPr>
      </w:pPr>
      <w:r w:rsidRPr="00542796">
        <w:rPr>
          <w:rFonts w:ascii="Times New Roman" w:hAnsi="Times New Roman"/>
          <w:sz w:val="28"/>
          <w:szCs w:val="24"/>
          <w:lang w:eastAsia="ru-RU"/>
        </w:rPr>
        <w:t>- не прошедшего в установленном порядке обучение и проверку знаний и навыков в области охраны труда;</w:t>
      </w:r>
    </w:p>
    <w:p w:rsidR="0077212E" w:rsidRPr="00542796" w:rsidRDefault="0077212E" w:rsidP="00542796">
      <w:pPr>
        <w:spacing w:after="0" w:line="240" w:lineRule="auto"/>
        <w:ind w:left="540"/>
        <w:jc w:val="both"/>
        <w:rPr>
          <w:rFonts w:ascii="Times New Roman" w:hAnsi="Times New Roman"/>
          <w:sz w:val="28"/>
          <w:szCs w:val="24"/>
          <w:lang w:eastAsia="ru-RU"/>
        </w:rPr>
      </w:pPr>
      <w:r w:rsidRPr="00542796">
        <w:rPr>
          <w:rFonts w:ascii="Times New Roman" w:hAnsi="Times New Roman"/>
          <w:sz w:val="28"/>
          <w:szCs w:val="24"/>
          <w:lang w:eastAsia="ru-RU"/>
        </w:rPr>
        <w:t>В период отстранения работы заработная плата не начисляется.</w:t>
      </w:r>
    </w:p>
    <w:p w:rsidR="0077212E" w:rsidRPr="00542796" w:rsidRDefault="0077212E" w:rsidP="00542796">
      <w:pPr>
        <w:spacing w:after="0" w:line="240" w:lineRule="auto"/>
        <w:ind w:left="480" w:hanging="480"/>
        <w:jc w:val="center"/>
        <w:rPr>
          <w:rFonts w:ascii="Times New Roman" w:hAnsi="Times New Roman"/>
          <w:b/>
          <w:sz w:val="28"/>
          <w:szCs w:val="24"/>
          <w:lang w:eastAsia="ru-RU"/>
        </w:rPr>
      </w:pPr>
    </w:p>
    <w:p w:rsidR="0077212E" w:rsidRPr="00542796" w:rsidRDefault="0077212E" w:rsidP="00542796">
      <w:pPr>
        <w:spacing w:after="0" w:line="240" w:lineRule="auto"/>
        <w:ind w:left="480" w:hanging="480"/>
        <w:jc w:val="center"/>
        <w:rPr>
          <w:rFonts w:ascii="Times New Roman" w:hAnsi="Times New Roman"/>
          <w:b/>
          <w:sz w:val="28"/>
          <w:szCs w:val="24"/>
          <w:lang w:eastAsia="ru-RU"/>
        </w:rPr>
      </w:pPr>
      <w:r w:rsidRPr="00542796">
        <w:rPr>
          <w:rFonts w:ascii="Times New Roman" w:hAnsi="Times New Roman"/>
          <w:b/>
          <w:sz w:val="28"/>
          <w:szCs w:val="24"/>
          <w:lang w:eastAsia="ru-RU"/>
        </w:rPr>
        <w:t>3. Рабочее время и время отдыха.</w:t>
      </w:r>
    </w:p>
    <w:p w:rsidR="0077212E" w:rsidRPr="00542796" w:rsidRDefault="0077212E" w:rsidP="009153C8">
      <w:pPr>
        <w:spacing w:after="0" w:line="240" w:lineRule="auto"/>
        <w:rPr>
          <w:rFonts w:ascii="Times New Roman" w:hAnsi="Times New Roman"/>
          <w:b/>
          <w:sz w:val="28"/>
          <w:szCs w:val="24"/>
          <w:lang w:eastAsia="ru-RU"/>
        </w:rPr>
      </w:pPr>
    </w:p>
    <w:p w:rsidR="0077212E" w:rsidRPr="00542796" w:rsidRDefault="0077212E" w:rsidP="00542796">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3.1.В дошкольном образовательном учреждении устанавливается пятидневная рабочая неделя. Выходными днями для сотрудников, работающих при пятидневной рабочей неделе, являются суббота и воскресенье. Выходные дни для сторожей определяются исходя из их графика работы.</w:t>
      </w:r>
    </w:p>
    <w:p w:rsidR="0077212E" w:rsidRPr="00542796" w:rsidRDefault="0077212E" w:rsidP="00542796">
      <w:pPr>
        <w:spacing w:after="0" w:line="240" w:lineRule="auto"/>
        <w:ind w:left="360" w:right="22" w:hanging="360"/>
        <w:jc w:val="both"/>
        <w:rPr>
          <w:rFonts w:ascii="Times New Roman" w:hAnsi="Times New Roman"/>
          <w:sz w:val="28"/>
          <w:szCs w:val="20"/>
          <w:lang w:eastAsia="ru-RU"/>
        </w:rPr>
      </w:pPr>
      <w:r w:rsidRPr="00542796">
        <w:rPr>
          <w:rFonts w:ascii="Times New Roman" w:hAnsi="Times New Roman"/>
          <w:sz w:val="28"/>
          <w:szCs w:val="20"/>
          <w:lang w:eastAsia="ru-RU"/>
        </w:rPr>
        <w:t>3.2.Нормальная продолжительность рабочей недели – 40 часов, для женщин в сельской местности – 36 часов; для педагогов устанавливается сокращенная рабочая неделя – 36 часов;</w:t>
      </w:r>
    </w:p>
    <w:p w:rsidR="0077212E" w:rsidRPr="00542796" w:rsidRDefault="0077212E" w:rsidP="00542796">
      <w:pPr>
        <w:spacing w:after="0" w:line="240" w:lineRule="auto"/>
        <w:ind w:right="436"/>
        <w:jc w:val="both"/>
        <w:rPr>
          <w:rFonts w:ascii="Times New Roman" w:hAnsi="Times New Roman"/>
          <w:sz w:val="28"/>
          <w:szCs w:val="20"/>
          <w:lang w:eastAsia="ru-RU"/>
        </w:rPr>
      </w:pPr>
      <w:r w:rsidRPr="00542796">
        <w:rPr>
          <w:rFonts w:ascii="Times New Roman" w:hAnsi="Times New Roman"/>
          <w:sz w:val="28"/>
          <w:szCs w:val="20"/>
          <w:lang w:eastAsia="ru-RU"/>
        </w:rPr>
        <w:t xml:space="preserve">         - музыкальных руководителей – 24 часа;</w:t>
      </w:r>
    </w:p>
    <w:p w:rsidR="0077212E" w:rsidRDefault="0077212E" w:rsidP="00542796">
      <w:pPr>
        <w:spacing w:after="0" w:line="240" w:lineRule="auto"/>
        <w:ind w:left="540" w:right="436"/>
        <w:jc w:val="both"/>
        <w:rPr>
          <w:rFonts w:ascii="Times New Roman" w:hAnsi="Times New Roman"/>
          <w:sz w:val="28"/>
          <w:szCs w:val="20"/>
          <w:lang w:eastAsia="ru-RU"/>
        </w:rPr>
      </w:pPr>
      <w:r w:rsidRPr="00542796">
        <w:rPr>
          <w:rFonts w:ascii="Times New Roman" w:hAnsi="Times New Roman"/>
          <w:sz w:val="28"/>
          <w:szCs w:val="20"/>
          <w:lang w:eastAsia="ru-RU"/>
        </w:rPr>
        <w:t>- инструктора по физкультуре – 30 часов;</w:t>
      </w:r>
    </w:p>
    <w:p w:rsidR="0077212E" w:rsidRPr="00542796" w:rsidRDefault="0077212E" w:rsidP="007A5C0B">
      <w:pPr>
        <w:spacing w:after="0" w:line="240" w:lineRule="auto"/>
        <w:ind w:right="436"/>
        <w:jc w:val="both"/>
        <w:rPr>
          <w:rFonts w:ascii="Times New Roman" w:hAnsi="Times New Roman"/>
          <w:sz w:val="28"/>
          <w:szCs w:val="20"/>
          <w:lang w:eastAsia="ru-RU"/>
        </w:rPr>
      </w:pPr>
    </w:p>
    <w:p w:rsidR="0077212E" w:rsidRPr="00542796" w:rsidRDefault="0077212E" w:rsidP="00542796">
      <w:pPr>
        <w:spacing w:after="0" w:line="240" w:lineRule="auto"/>
        <w:ind w:right="436"/>
        <w:jc w:val="both"/>
        <w:rPr>
          <w:rFonts w:ascii="Times New Roman" w:hAnsi="Times New Roman"/>
          <w:sz w:val="28"/>
          <w:szCs w:val="20"/>
          <w:lang w:eastAsia="ru-RU"/>
        </w:rPr>
      </w:pPr>
      <w:r w:rsidRPr="00542796">
        <w:rPr>
          <w:rFonts w:ascii="Times New Roman" w:hAnsi="Times New Roman"/>
          <w:sz w:val="28"/>
          <w:szCs w:val="20"/>
          <w:lang w:eastAsia="ru-RU"/>
        </w:rPr>
        <w:t>3.3.Режим работы устанавливается:</w:t>
      </w:r>
    </w:p>
    <w:p w:rsidR="0077212E" w:rsidRPr="00542796" w:rsidRDefault="0077212E" w:rsidP="00542796">
      <w:pPr>
        <w:shd w:val="clear" w:color="auto" w:fill="FFFFFF"/>
        <w:spacing w:after="0" w:line="240" w:lineRule="auto"/>
        <w:ind w:right="1885"/>
        <w:jc w:val="both"/>
        <w:rPr>
          <w:rFonts w:ascii="Times New Roman" w:hAnsi="Times New Roman"/>
          <w:color w:val="000000"/>
          <w:sz w:val="28"/>
          <w:szCs w:val="28"/>
          <w:lang w:eastAsia="ru-RU"/>
        </w:rPr>
      </w:pPr>
      <w:r w:rsidRPr="00542796">
        <w:rPr>
          <w:rFonts w:ascii="Times New Roman" w:hAnsi="Times New Roman"/>
          <w:color w:val="000000"/>
          <w:sz w:val="28"/>
          <w:szCs w:val="28"/>
          <w:lang w:eastAsia="ru-RU"/>
        </w:rPr>
        <w:t xml:space="preserve">     - для </w:t>
      </w:r>
      <w:r>
        <w:rPr>
          <w:rFonts w:ascii="Times New Roman" w:hAnsi="Times New Roman"/>
          <w:color w:val="000000"/>
          <w:sz w:val="28"/>
          <w:szCs w:val="28"/>
          <w:lang w:eastAsia="ru-RU"/>
        </w:rPr>
        <w:t xml:space="preserve">работников </w:t>
      </w:r>
      <w:r w:rsidRPr="00542796">
        <w:rPr>
          <w:rFonts w:ascii="Times New Roman" w:hAnsi="Times New Roman"/>
          <w:color w:val="000000"/>
          <w:sz w:val="28"/>
          <w:szCs w:val="28"/>
          <w:lang w:eastAsia="ru-RU"/>
        </w:rPr>
        <w:t>по графику: с 7.30 до 17.30</w:t>
      </w:r>
    </w:p>
    <w:p w:rsidR="0077212E" w:rsidRPr="00542796" w:rsidRDefault="0077212E" w:rsidP="00542796">
      <w:pPr>
        <w:spacing w:after="0" w:line="240" w:lineRule="auto"/>
        <w:ind w:left="360" w:right="21"/>
        <w:jc w:val="both"/>
        <w:rPr>
          <w:rFonts w:ascii="Times New Roman" w:hAnsi="Times New Roman"/>
          <w:sz w:val="28"/>
          <w:szCs w:val="20"/>
          <w:lang w:eastAsia="ru-RU"/>
        </w:rPr>
      </w:pPr>
      <w:r w:rsidRPr="00542796">
        <w:rPr>
          <w:rFonts w:ascii="Times New Roman" w:hAnsi="Times New Roman"/>
          <w:sz w:val="28"/>
          <w:szCs w:val="20"/>
          <w:lang w:eastAsia="ru-RU"/>
        </w:rPr>
        <w:t>- для узких специалистов (музыкальных руководителей, инструктора по физкультуре) режим работы устанавливается согласно утвержденному графику на начало каждого учебного года.</w:t>
      </w:r>
    </w:p>
    <w:p w:rsidR="0077212E" w:rsidRPr="00542796" w:rsidRDefault="0077212E" w:rsidP="00542796">
      <w:pPr>
        <w:spacing w:after="0" w:line="240" w:lineRule="auto"/>
        <w:ind w:right="21"/>
        <w:jc w:val="both"/>
        <w:rPr>
          <w:rFonts w:ascii="Times New Roman" w:hAnsi="Times New Roman"/>
          <w:sz w:val="28"/>
          <w:szCs w:val="20"/>
          <w:lang w:eastAsia="ru-RU"/>
        </w:rPr>
      </w:pPr>
      <w:r w:rsidRPr="00542796">
        <w:rPr>
          <w:rFonts w:ascii="Times New Roman" w:hAnsi="Times New Roman"/>
          <w:sz w:val="28"/>
          <w:szCs w:val="20"/>
          <w:lang w:eastAsia="ru-RU"/>
        </w:rPr>
        <w:t>- для сторожей - по специальному граф</w:t>
      </w:r>
      <w:r>
        <w:rPr>
          <w:rFonts w:ascii="Times New Roman" w:hAnsi="Times New Roman"/>
          <w:sz w:val="28"/>
          <w:szCs w:val="20"/>
          <w:lang w:eastAsia="ru-RU"/>
        </w:rPr>
        <w:t xml:space="preserve">ику, утвержденному заведующим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Продолжительность работы сторожей в ночное время уравнена с продолжительностью работы в дневное время. Ночным временем считается время с 22 часов до 6 часов (ст.96 ТК РФ).</w:t>
      </w:r>
    </w:p>
    <w:p w:rsidR="0077212E" w:rsidRPr="00542796" w:rsidRDefault="0077212E" w:rsidP="00542796">
      <w:pPr>
        <w:tabs>
          <w:tab w:val="num" w:pos="-1260"/>
        </w:tabs>
        <w:spacing w:after="0" w:line="240" w:lineRule="auto"/>
        <w:ind w:left="360" w:right="21"/>
        <w:jc w:val="both"/>
        <w:rPr>
          <w:rFonts w:ascii="Times New Roman" w:hAnsi="Times New Roman"/>
          <w:sz w:val="28"/>
          <w:szCs w:val="20"/>
          <w:lang w:eastAsia="ru-RU"/>
        </w:rPr>
      </w:pPr>
      <w:r w:rsidRPr="00542796">
        <w:rPr>
          <w:rFonts w:ascii="Times New Roman" w:hAnsi="Times New Roman"/>
          <w:sz w:val="28"/>
          <w:szCs w:val="20"/>
          <w:lang w:eastAsia="ru-RU"/>
        </w:rPr>
        <w:t>График работы объявляется каждому работнику заранее под роспись и вывешивается на видном месте. В графике работы должны быть указаны часы работы, время для приема пищи и отдыха. Графики сменности доводятся до сведения работников  не позднее чем за один месяц до введения их в действие.</w:t>
      </w:r>
    </w:p>
    <w:p w:rsidR="0077212E" w:rsidRPr="00542796" w:rsidRDefault="0077212E" w:rsidP="008E51BD">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3.4.</w:t>
      </w:r>
      <w:r>
        <w:rPr>
          <w:rFonts w:ascii="Times New Roman" w:hAnsi="Times New Roman"/>
          <w:sz w:val="28"/>
          <w:szCs w:val="20"/>
          <w:lang w:eastAsia="ru-RU"/>
        </w:rPr>
        <w:t xml:space="preserve">В связи с условиями работы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и невозможностью предоставления перерыва для отдыха и питания некоторые категории работников  принимают пищу в рабочее время:</w:t>
      </w:r>
    </w:p>
    <w:p w:rsidR="0077212E" w:rsidRPr="00542796" w:rsidRDefault="0077212E" w:rsidP="008E51BD">
      <w:pPr>
        <w:spacing w:after="0" w:line="240" w:lineRule="auto"/>
        <w:ind w:left="360" w:right="21"/>
        <w:jc w:val="both"/>
        <w:rPr>
          <w:rFonts w:ascii="Times New Roman" w:hAnsi="Times New Roman"/>
          <w:sz w:val="28"/>
          <w:szCs w:val="20"/>
          <w:lang w:eastAsia="ru-RU"/>
        </w:rPr>
      </w:pPr>
      <w:r w:rsidRPr="00542796">
        <w:rPr>
          <w:rFonts w:ascii="Times New Roman" w:hAnsi="Times New Roman"/>
          <w:sz w:val="28"/>
          <w:szCs w:val="20"/>
          <w:lang w:eastAsia="ru-RU"/>
        </w:rPr>
        <w:t>- воспитатели - поочередно после кормления детей в группе.</w:t>
      </w:r>
    </w:p>
    <w:p w:rsidR="0077212E" w:rsidRPr="00542796" w:rsidRDefault="0077212E" w:rsidP="008E51BD">
      <w:pPr>
        <w:spacing w:after="0" w:line="240" w:lineRule="auto"/>
        <w:ind w:left="540" w:right="21" w:hanging="180"/>
        <w:jc w:val="both"/>
        <w:rPr>
          <w:rFonts w:ascii="Times New Roman" w:hAnsi="Times New Roman"/>
          <w:sz w:val="28"/>
          <w:szCs w:val="20"/>
          <w:lang w:eastAsia="ru-RU"/>
        </w:rPr>
      </w:pPr>
      <w:r w:rsidRPr="00542796">
        <w:rPr>
          <w:rFonts w:ascii="Times New Roman" w:hAnsi="Times New Roman"/>
          <w:sz w:val="28"/>
          <w:szCs w:val="20"/>
          <w:lang w:eastAsia="ru-RU"/>
        </w:rPr>
        <w:t>Остальные категори</w:t>
      </w:r>
      <w:r>
        <w:rPr>
          <w:rFonts w:ascii="Times New Roman" w:hAnsi="Times New Roman"/>
          <w:sz w:val="28"/>
          <w:szCs w:val="20"/>
          <w:lang w:eastAsia="ru-RU"/>
        </w:rPr>
        <w:t xml:space="preserve">и работников могут питаться в </w:t>
      </w:r>
      <w:r w:rsidRPr="00542796">
        <w:rPr>
          <w:rFonts w:ascii="Times New Roman" w:hAnsi="Times New Roman"/>
          <w:sz w:val="28"/>
          <w:szCs w:val="20"/>
          <w:lang w:eastAsia="ru-RU"/>
        </w:rPr>
        <w:t>У</w:t>
      </w:r>
      <w:r>
        <w:rPr>
          <w:rFonts w:ascii="Times New Roman" w:hAnsi="Times New Roman"/>
          <w:sz w:val="28"/>
          <w:szCs w:val="20"/>
          <w:lang w:eastAsia="ru-RU"/>
        </w:rPr>
        <w:t>чреждении</w:t>
      </w:r>
      <w:r w:rsidRPr="00542796">
        <w:rPr>
          <w:rFonts w:ascii="Times New Roman" w:hAnsi="Times New Roman"/>
          <w:sz w:val="28"/>
          <w:szCs w:val="20"/>
          <w:lang w:eastAsia="ru-RU"/>
        </w:rPr>
        <w:t>:</w:t>
      </w:r>
    </w:p>
    <w:p w:rsidR="0077212E" w:rsidRPr="00542796" w:rsidRDefault="0077212E" w:rsidP="008E51BD">
      <w:pPr>
        <w:spacing w:after="0" w:line="240" w:lineRule="auto"/>
        <w:ind w:left="360" w:right="21"/>
        <w:jc w:val="both"/>
        <w:rPr>
          <w:rFonts w:ascii="Times New Roman" w:hAnsi="Times New Roman"/>
          <w:sz w:val="28"/>
          <w:szCs w:val="20"/>
          <w:lang w:eastAsia="ru-RU"/>
        </w:rPr>
      </w:pPr>
      <w:r w:rsidRPr="00542796">
        <w:rPr>
          <w:rFonts w:ascii="Times New Roman" w:hAnsi="Times New Roman"/>
          <w:sz w:val="28"/>
          <w:szCs w:val="20"/>
          <w:lang w:eastAsia="ru-RU"/>
        </w:rPr>
        <w:t>- работники пищеблока – после выдачи пищи (обеда) в группы на рабочем месте;</w:t>
      </w:r>
    </w:p>
    <w:p w:rsidR="0077212E" w:rsidRPr="00542796" w:rsidRDefault="0077212E" w:rsidP="008E51BD">
      <w:pPr>
        <w:spacing w:after="0" w:line="240" w:lineRule="auto"/>
        <w:ind w:left="360" w:right="21"/>
        <w:jc w:val="both"/>
        <w:rPr>
          <w:rFonts w:ascii="Times New Roman" w:hAnsi="Times New Roman"/>
          <w:sz w:val="28"/>
          <w:szCs w:val="20"/>
          <w:lang w:eastAsia="ru-RU"/>
        </w:rPr>
      </w:pPr>
      <w:r w:rsidRPr="00542796">
        <w:rPr>
          <w:rFonts w:ascii="Times New Roman" w:hAnsi="Times New Roman"/>
          <w:sz w:val="28"/>
          <w:szCs w:val="20"/>
          <w:lang w:eastAsia="ru-RU"/>
        </w:rPr>
        <w:t>- младшие воспитатели – после кормления детей в группе;</w:t>
      </w:r>
    </w:p>
    <w:p w:rsidR="0077212E" w:rsidRPr="00542796" w:rsidRDefault="0077212E" w:rsidP="008E51BD">
      <w:pPr>
        <w:spacing w:after="0" w:line="240" w:lineRule="auto"/>
        <w:ind w:left="360" w:right="21"/>
        <w:jc w:val="both"/>
        <w:rPr>
          <w:rFonts w:ascii="Times New Roman" w:hAnsi="Times New Roman"/>
          <w:sz w:val="28"/>
          <w:szCs w:val="20"/>
          <w:lang w:eastAsia="ru-RU"/>
        </w:rPr>
      </w:pPr>
      <w:r w:rsidRPr="00542796">
        <w:rPr>
          <w:rFonts w:ascii="Times New Roman" w:hAnsi="Times New Roman"/>
          <w:sz w:val="28"/>
          <w:szCs w:val="20"/>
          <w:lang w:eastAsia="ru-RU"/>
        </w:rPr>
        <w:t>- администрация  – в помещении пищеблока (заведующий до момента выдачи пищи с пищеблока, остальные после выдачи пищи в группы, соблюдая время своего перерыва на обед);</w:t>
      </w:r>
    </w:p>
    <w:p w:rsidR="0077212E" w:rsidRPr="00542796" w:rsidRDefault="0077212E" w:rsidP="008E51BD">
      <w:pPr>
        <w:spacing w:after="0" w:line="240" w:lineRule="auto"/>
        <w:ind w:left="360" w:right="21"/>
        <w:jc w:val="both"/>
        <w:rPr>
          <w:rFonts w:ascii="Times New Roman" w:hAnsi="Times New Roman"/>
          <w:sz w:val="28"/>
          <w:szCs w:val="20"/>
          <w:lang w:eastAsia="ru-RU"/>
        </w:rPr>
      </w:pPr>
      <w:r>
        <w:rPr>
          <w:rFonts w:ascii="Times New Roman" w:hAnsi="Times New Roman"/>
          <w:sz w:val="28"/>
          <w:szCs w:val="20"/>
          <w:lang w:eastAsia="ru-RU"/>
        </w:rPr>
        <w:t xml:space="preserve">- обслуживающий персонал </w:t>
      </w:r>
      <w:r w:rsidRPr="00542796">
        <w:rPr>
          <w:rFonts w:ascii="Times New Roman" w:hAnsi="Times New Roman"/>
          <w:sz w:val="28"/>
          <w:szCs w:val="20"/>
          <w:lang w:eastAsia="ru-RU"/>
        </w:rPr>
        <w:t>У</w:t>
      </w:r>
      <w:r>
        <w:rPr>
          <w:rFonts w:ascii="Times New Roman" w:hAnsi="Times New Roman"/>
          <w:sz w:val="28"/>
          <w:szCs w:val="20"/>
          <w:lang w:eastAsia="ru-RU"/>
        </w:rPr>
        <w:t>чреждения(делопроизводитель, рабочий по обслуживанию и ремонту здания, машинист по стирке белья)</w:t>
      </w:r>
      <w:r w:rsidRPr="00542796">
        <w:rPr>
          <w:rFonts w:ascii="Times New Roman" w:hAnsi="Times New Roman"/>
          <w:sz w:val="28"/>
          <w:szCs w:val="20"/>
          <w:lang w:eastAsia="ru-RU"/>
        </w:rPr>
        <w:t xml:space="preserve"> принимают пищу на рабочем месте.</w:t>
      </w:r>
    </w:p>
    <w:p w:rsidR="0077212E" w:rsidRPr="00542796" w:rsidRDefault="0077212E" w:rsidP="00542796">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3.5.Время, отведенное работникам для</w:t>
      </w:r>
      <w:r>
        <w:rPr>
          <w:rFonts w:ascii="Times New Roman" w:hAnsi="Times New Roman"/>
          <w:sz w:val="28"/>
          <w:szCs w:val="20"/>
          <w:lang w:eastAsia="ru-RU"/>
        </w:rPr>
        <w:t xml:space="preserve"> отдыха и питания</w:t>
      </w:r>
      <w:r w:rsidRPr="00542796">
        <w:rPr>
          <w:rFonts w:ascii="Times New Roman" w:hAnsi="Times New Roman"/>
          <w:sz w:val="28"/>
          <w:szCs w:val="20"/>
          <w:lang w:eastAsia="ru-RU"/>
        </w:rPr>
        <w:t>, которое не включается в рабочее время, работник может использовать по своему усмотрению, а время, предоставленное для приема пищи, если предоставление перерыва невозможно, включается в рабочее время и работник</w:t>
      </w:r>
      <w:r>
        <w:rPr>
          <w:rFonts w:ascii="Times New Roman" w:hAnsi="Times New Roman"/>
          <w:sz w:val="28"/>
          <w:szCs w:val="20"/>
          <w:lang w:eastAsia="ru-RU"/>
        </w:rPr>
        <w:t xml:space="preserve"> (воспитатели)</w:t>
      </w:r>
      <w:r w:rsidRPr="00542796">
        <w:rPr>
          <w:rFonts w:ascii="Times New Roman" w:hAnsi="Times New Roman"/>
          <w:sz w:val="28"/>
          <w:szCs w:val="20"/>
          <w:lang w:eastAsia="ru-RU"/>
        </w:rPr>
        <w:t xml:space="preserve"> не имеет права использовать его по своему усмотрению, покинув, к примеру, помещение детского сада.</w:t>
      </w:r>
    </w:p>
    <w:p w:rsidR="0077212E" w:rsidRPr="00542796" w:rsidRDefault="0077212E" w:rsidP="00542796">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3.6.По желанию работника, с его письменного заявления он может за пределами своего основного рабочего времени работать по совместительству как внутри, так и за пределами дошкольного образовательного учреждения. Если работник устраивается работать по совместительству в другое учреждение (предприятие), работник не обязан предоставлять заявление работодателю.</w:t>
      </w:r>
    </w:p>
    <w:p w:rsidR="0077212E" w:rsidRPr="00542796" w:rsidRDefault="0077212E" w:rsidP="00542796">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3.7.Работа в выходные и праздничные дни запрещена, привлечение к работе в указанные дни осуществляется только с согласия работника и в соответствии с требованиями статьи 113 Трудового кодекса РФ.</w:t>
      </w:r>
    </w:p>
    <w:p w:rsidR="0077212E" w:rsidRPr="00542796" w:rsidRDefault="0077212E" w:rsidP="00542796">
      <w:pPr>
        <w:spacing w:after="0" w:line="240" w:lineRule="auto"/>
        <w:ind w:left="360" w:right="436" w:hanging="360"/>
        <w:jc w:val="both"/>
        <w:rPr>
          <w:rFonts w:ascii="Times New Roman" w:hAnsi="Times New Roman"/>
          <w:sz w:val="28"/>
          <w:szCs w:val="20"/>
          <w:lang w:eastAsia="ru-RU"/>
        </w:rPr>
      </w:pPr>
      <w:r w:rsidRPr="00542796">
        <w:rPr>
          <w:rFonts w:ascii="Times New Roman" w:hAnsi="Times New Roman"/>
          <w:sz w:val="28"/>
          <w:szCs w:val="20"/>
          <w:lang w:eastAsia="ru-RU"/>
        </w:rPr>
        <w:t>3.8.</w:t>
      </w:r>
      <w:r>
        <w:rPr>
          <w:rFonts w:ascii="Times New Roman" w:hAnsi="Times New Roman"/>
          <w:sz w:val="28"/>
          <w:szCs w:val="20"/>
          <w:lang w:eastAsia="ru-RU"/>
        </w:rPr>
        <w:t xml:space="preserve">Работникам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предоставляется ежегодный оплачиваемый отпуск сроком 28 календарных дней. </w:t>
      </w:r>
    </w:p>
    <w:p w:rsidR="0077212E" w:rsidRPr="00542796" w:rsidRDefault="0077212E" w:rsidP="00542796">
      <w:pPr>
        <w:spacing w:after="0" w:line="240" w:lineRule="auto"/>
        <w:ind w:left="360" w:right="436"/>
        <w:jc w:val="both"/>
        <w:rPr>
          <w:rFonts w:ascii="Times New Roman" w:hAnsi="Times New Roman"/>
          <w:sz w:val="28"/>
          <w:szCs w:val="20"/>
          <w:lang w:eastAsia="ru-RU"/>
        </w:rPr>
      </w:pPr>
      <w:r w:rsidRPr="00542796">
        <w:rPr>
          <w:rFonts w:ascii="Times New Roman" w:hAnsi="Times New Roman"/>
          <w:sz w:val="28"/>
          <w:szCs w:val="20"/>
          <w:lang w:eastAsia="ru-RU"/>
        </w:rPr>
        <w:t>Педагогическим работникам предоставляется удлиненный отпуск сроком на 42 календарных дня.</w:t>
      </w:r>
      <w:r>
        <w:rPr>
          <w:rFonts w:ascii="Times New Roman" w:hAnsi="Times New Roman"/>
          <w:sz w:val="28"/>
          <w:szCs w:val="20"/>
          <w:lang w:eastAsia="ru-RU"/>
        </w:rPr>
        <w:t>.</w:t>
      </w:r>
    </w:p>
    <w:p w:rsidR="0077212E" w:rsidRPr="00542796" w:rsidRDefault="0077212E" w:rsidP="00542796">
      <w:pPr>
        <w:spacing w:after="0" w:line="240" w:lineRule="auto"/>
        <w:ind w:left="360" w:right="21"/>
        <w:jc w:val="both"/>
        <w:rPr>
          <w:rFonts w:ascii="Times New Roman" w:hAnsi="Times New Roman"/>
          <w:sz w:val="28"/>
          <w:szCs w:val="20"/>
          <w:lang w:eastAsia="ru-RU"/>
        </w:rPr>
      </w:pPr>
      <w:r w:rsidRPr="00542796">
        <w:rPr>
          <w:rFonts w:ascii="Times New Roman" w:hAnsi="Times New Roman"/>
          <w:sz w:val="28"/>
          <w:szCs w:val="20"/>
          <w:lang w:eastAsia="ru-RU"/>
        </w:rPr>
        <w:t>Очередность предоставления ежегодных отпусков у</w:t>
      </w:r>
      <w:r>
        <w:rPr>
          <w:rFonts w:ascii="Times New Roman" w:hAnsi="Times New Roman"/>
          <w:sz w:val="28"/>
          <w:szCs w:val="20"/>
          <w:lang w:eastAsia="ru-RU"/>
        </w:rPr>
        <w:t xml:space="preserve">станавливается администрацией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по согласо</w:t>
      </w:r>
      <w:r>
        <w:rPr>
          <w:rFonts w:ascii="Times New Roman" w:hAnsi="Times New Roman"/>
          <w:sz w:val="28"/>
          <w:szCs w:val="20"/>
          <w:lang w:eastAsia="ru-RU"/>
        </w:rPr>
        <w:t>ванию с профсоюзным комитетом Учреждения</w:t>
      </w:r>
      <w:r w:rsidRPr="00542796">
        <w:rPr>
          <w:rFonts w:ascii="Times New Roman" w:hAnsi="Times New Roman"/>
          <w:sz w:val="28"/>
          <w:szCs w:val="20"/>
          <w:lang w:eastAsia="ru-RU"/>
        </w:rPr>
        <w:t xml:space="preserve">,  работником с учетом необходимости </w:t>
      </w:r>
      <w:r>
        <w:rPr>
          <w:rFonts w:ascii="Times New Roman" w:hAnsi="Times New Roman"/>
          <w:sz w:val="28"/>
          <w:szCs w:val="20"/>
          <w:lang w:eastAsia="ru-RU"/>
        </w:rPr>
        <w:t>обеспечения нормальной работы Учреждения</w:t>
      </w:r>
      <w:r w:rsidRPr="00542796">
        <w:rPr>
          <w:rFonts w:ascii="Times New Roman" w:hAnsi="Times New Roman"/>
          <w:sz w:val="28"/>
          <w:szCs w:val="20"/>
          <w:lang w:eastAsia="ru-RU"/>
        </w:rPr>
        <w:t xml:space="preserve"> и благоприятных условий для отдыха работников. График отпусков составляется на каждый календарный год за 2 недели до наступления календарного год</w:t>
      </w:r>
      <w:r>
        <w:rPr>
          <w:rFonts w:ascii="Times New Roman" w:hAnsi="Times New Roman"/>
          <w:sz w:val="28"/>
          <w:szCs w:val="20"/>
          <w:lang w:eastAsia="ru-RU"/>
        </w:rPr>
        <w:t xml:space="preserve">а, утверждается руководителем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согласовывается с профсоюзным комитетом, доводится до сведения всех работников.</w:t>
      </w:r>
    </w:p>
    <w:p w:rsidR="0077212E" w:rsidRPr="00542796" w:rsidRDefault="0077212E" w:rsidP="00542796">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3.9. Работникам</w:t>
      </w:r>
      <w:r>
        <w:rPr>
          <w:rFonts w:ascii="Times New Roman" w:hAnsi="Times New Roman"/>
          <w:sz w:val="28"/>
          <w:szCs w:val="20"/>
          <w:lang w:eastAsia="ru-RU"/>
        </w:rPr>
        <w:t xml:space="preserve"> Учреждения</w:t>
      </w:r>
      <w:r w:rsidRPr="00542796">
        <w:rPr>
          <w:rFonts w:ascii="Times New Roman" w:hAnsi="Times New Roman"/>
          <w:sz w:val="28"/>
          <w:szCs w:val="20"/>
          <w:lang w:eastAsia="ru-RU"/>
        </w:rPr>
        <w:t>, работающим по совместительству, ежегодные оплачиваемые отпуска предоставляются одновременно с отпуском по основной работе. Если на работе по совместительству продолжительность ежегодного оплачиваемого отпуска работника меньше, чем продолжительность отпуска по основному месту работы, то работодатель по просьбе работника предоставляет ему отпуск без сохранения заработной платы соответствующей продолжительности.</w:t>
      </w:r>
    </w:p>
    <w:p w:rsidR="0077212E" w:rsidRPr="00542796" w:rsidRDefault="0077212E" w:rsidP="00542796">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3.10.</w:t>
      </w:r>
      <w:r>
        <w:rPr>
          <w:rFonts w:ascii="Times New Roman" w:hAnsi="Times New Roman"/>
          <w:sz w:val="28"/>
          <w:szCs w:val="20"/>
          <w:lang w:eastAsia="ru-RU"/>
        </w:rPr>
        <w:t xml:space="preserve">Работникам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совмещающим работу с обучением в образовательных учреждениях высшего профессионального образования, среднего профессионального образования, и работникам, поступающим в указанные образовательные учреждения, предоставляются дополнительные отпуска, гарантии и компенсации в соответствии с требованиями статей 173, 174 Трудового кодекса РФ. </w:t>
      </w:r>
    </w:p>
    <w:p w:rsidR="0077212E" w:rsidRPr="00542796" w:rsidRDefault="0077212E" w:rsidP="00542796">
      <w:pPr>
        <w:spacing w:after="0" w:line="240" w:lineRule="auto"/>
        <w:ind w:left="360" w:right="21" w:hanging="360"/>
        <w:jc w:val="both"/>
        <w:rPr>
          <w:rFonts w:ascii="Times New Roman" w:hAnsi="Times New Roman"/>
          <w:sz w:val="28"/>
          <w:szCs w:val="20"/>
          <w:lang w:eastAsia="ru-RU"/>
        </w:rPr>
      </w:pPr>
      <w:r w:rsidRPr="00542796">
        <w:rPr>
          <w:rFonts w:ascii="Times New Roman" w:hAnsi="Times New Roman"/>
          <w:sz w:val="28"/>
          <w:szCs w:val="20"/>
          <w:lang w:eastAsia="ru-RU"/>
        </w:rPr>
        <w:t>3.11.Работникам, имеющим двух и более детей в возрасте до 14 лет,  детей-инвалидов в возрасте до 18 лет, одинокой матери, воспитывающей ребенка до 14 лет, по их заявлению предоставляется дополнительный</w:t>
      </w:r>
      <w:r>
        <w:rPr>
          <w:rFonts w:ascii="Times New Roman" w:hAnsi="Times New Roman"/>
          <w:sz w:val="28"/>
          <w:szCs w:val="20"/>
          <w:lang w:eastAsia="ru-RU"/>
        </w:rPr>
        <w:t xml:space="preserve"> неоплачиваемый отпуск сроком</w:t>
      </w:r>
      <w:r w:rsidRPr="00542796">
        <w:rPr>
          <w:rFonts w:ascii="Times New Roman" w:hAnsi="Times New Roman"/>
          <w:sz w:val="28"/>
          <w:szCs w:val="20"/>
          <w:lang w:eastAsia="ru-RU"/>
        </w:rPr>
        <w:t xml:space="preserve"> 14 календарных дней. В этом случае указанный отпуск может быть присоединен к ежегодному оплачиваемому отпуску или использован отдельно полностью либо по частям. Перенесение этого отпуска на следующий рабочий год не допускается (ст.263 ТК РФ).</w:t>
      </w:r>
    </w:p>
    <w:p w:rsidR="0077212E" w:rsidRPr="00542796" w:rsidRDefault="0077212E" w:rsidP="00542796">
      <w:pPr>
        <w:spacing w:after="0" w:line="240" w:lineRule="auto"/>
        <w:ind w:left="360" w:right="22" w:hanging="360"/>
        <w:jc w:val="both"/>
        <w:rPr>
          <w:rFonts w:ascii="Times New Roman" w:hAnsi="Times New Roman"/>
          <w:sz w:val="28"/>
          <w:szCs w:val="20"/>
          <w:lang w:eastAsia="ru-RU"/>
        </w:rPr>
      </w:pPr>
      <w:r>
        <w:rPr>
          <w:rFonts w:ascii="Times New Roman" w:hAnsi="Times New Roman"/>
          <w:sz w:val="28"/>
          <w:szCs w:val="20"/>
          <w:lang w:eastAsia="ru-RU"/>
        </w:rPr>
        <w:t>3.12</w:t>
      </w:r>
      <w:r w:rsidRPr="00542796">
        <w:rPr>
          <w:rFonts w:ascii="Times New Roman" w:hAnsi="Times New Roman"/>
          <w:sz w:val="28"/>
          <w:szCs w:val="20"/>
          <w:lang w:eastAsia="ru-RU"/>
        </w:rPr>
        <w:t>.Работникам 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может быть предоставлен отпуск без сохранения заработной платы по семейным обстоятельствам и другим уважительным причинам по его письменному заявлению, продолжительность которого определяется по соглашению между работником и работодателем (ст.128 ТК РФ).</w:t>
      </w:r>
    </w:p>
    <w:p w:rsidR="0077212E" w:rsidRPr="00542796" w:rsidRDefault="0077212E" w:rsidP="00542796">
      <w:pPr>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Работодатель на основании письменного заявления работника предоставляет отпуск без сохранения заработной платы:</w:t>
      </w:r>
    </w:p>
    <w:p w:rsidR="0077212E" w:rsidRPr="00542796" w:rsidRDefault="0077212E" w:rsidP="00542796">
      <w:pPr>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работникам в случае рождения ребенка, регистрации брака, с</w:t>
      </w:r>
      <w:r>
        <w:rPr>
          <w:rFonts w:ascii="Times New Roman" w:hAnsi="Times New Roman"/>
          <w:sz w:val="28"/>
          <w:szCs w:val="20"/>
          <w:lang w:eastAsia="ru-RU"/>
        </w:rPr>
        <w:t xml:space="preserve">мерти близких родственников – </w:t>
      </w:r>
      <w:r w:rsidRPr="00542796">
        <w:rPr>
          <w:rFonts w:ascii="Times New Roman" w:hAnsi="Times New Roman"/>
          <w:sz w:val="28"/>
          <w:szCs w:val="20"/>
          <w:lang w:eastAsia="ru-RU"/>
        </w:rPr>
        <w:t>5 календарных дней;</w:t>
      </w:r>
    </w:p>
    <w:p w:rsidR="0077212E" w:rsidRPr="00542796" w:rsidRDefault="0077212E" w:rsidP="00542796">
      <w:pPr>
        <w:spacing w:after="0" w:line="240" w:lineRule="auto"/>
        <w:ind w:left="360" w:right="22"/>
        <w:jc w:val="both"/>
        <w:rPr>
          <w:rFonts w:ascii="Times New Roman" w:hAnsi="Times New Roman"/>
          <w:sz w:val="28"/>
          <w:szCs w:val="20"/>
          <w:lang w:eastAsia="ru-RU"/>
        </w:rPr>
      </w:pPr>
      <w:r>
        <w:rPr>
          <w:rFonts w:ascii="Times New Roman" w:hAnsi="Times New Roman"/>
          <w:sz w:val="28"/>
          <w:szCs w:val="20"/>
          <w:lang w:eastAsia="ru-RU"/>
        </w:rPr>
        <w:t xml:space="preserve">- работающим инвалидам – </w:t>
      </w:r>
      <w:r w:rsidRPr="00542796">
        <w:rPr>
          <w:rFonts w:ascii="Times New Roman" w:hAnsi="Times New Roman"/>
          <w:sz w:val="28"/>
          <w:szCs w:val="20"/>
          <w:lang w:eastAsia="ru-RU"/>
        </w:rPr>
        <w:t>60 календарных дней в году;</w:t>
      </w:r>
    </w:p>
    <w:p w:rsidR="0077212E" w:rsidRPr="00542796" w:rsidRDefault="0077212E" w:rsidP="00542796">
      <w:pPr>
        <w:tabs>
          <w:tab w:val="left" w:pos="9355"/>
        </w:tabs>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родителям и женам (мужьям) военнослужащих,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п</w:t>
      </w:r>
      <w:r>
        <w:rPr>
          <w:rFonts w:ascii="Times New Roman" w:hAnsi="Times New Roman"/>
          <w:sz w:val="28"/>
          <w:szCs w:val="20"/>
          <w:lang w:eastAsia="ru-RU"/>
        </w:rPr>
        <w:t>рохождением военной службы, -</w:t>
      </w:r>
      <w:r w:rsidRPr="00542796">
        <w:rPr>
          <w:rFonts w:ascii="Times New Roman" w:hAnsi="Times New Roman"/>
          <w:sz w:val="28"/>
          <w:szCs w:val="20"/>
          <w:lang w:eastAsia="ru-RU"/>
        </w:rPr>
        <w:t xml:space="preserve"> 14 календарных дней в году;</w:t>
      </w:r>
    </w:p>
    <w:p w:rsidR="0077212E" w:rsidRPr="00542796" w:rsidRDefault="0077212E" w:rsidP="00542796">
      <w:pPr>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проводы ребенка в 1 класс – 1 календарный день (1 сентября),</w:t>
      </w:r>
    </w:p>
    <w:p w:rsidR="0077212E" w:rsidRPr="00542796" w:rsidRDefault="0077212E" w:rsidP="00542796">
      <w:pPr>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проводы детей в армию – 3 календарных дня.</w:t>
      </w:r>
    </w:p>
    <w:p w:rsidR="0077212E" w:rsidRPr="00542796" w:rsidRDefault="0077212E" w:rsidP="00542796">
      <w:pPr>
        <w:tabs>
          <w:tab w:val="left" w:pos="9355"/>
        </w:tabs>
        <w:spacing w:after="0" w:line="240" w:lineRule="auto"/>
        <w:ind w:left="720" w:right="22" w:hanging="720"/>
        <w:jc w:val="both"/>
        <w:rPr>
          <w:rFonts w:ascii="Times New Roman" w:hAnsi="Times New Roman"/>
          <w:sz w:val="28"/>
          <w:szCs w:val="20"/>
          <w:lang w:eastAsia="ru-RU"/>
        </w:rPr>
      </w:pPr>
      <w:r>
        <w:rPr>
          <w:rFonts w:ascii="Times New Roman" w:hAnsi="Times New Roman"/>
          <w:sz w:val="28"/>
          <w:szCs w:val="20"/>
          <w:lang w:eastAsia="ru-RU"/>
        </w:rPr>
        <w:t>3.13</w:t>
      </w:r>
      <w:r w:rsidRPr="00542796">
        <w:rPr>
          <w:rFonts w:ascii="Times New Roman" w:hAnsi="Times New Roman"/>
          <w:sz w:val="28"/>
          <w:szCs w:val="20"/>
          <w:lang w:eastAsia="ru-RU"/>
        </w:rPr>
        <w:t>.Педагогическим работникам не реже чем через каждые 10 лет непрерывной педагогической работы может быть предоставлен длительный отпуск сроком до 1 года (ст.335 ТК РФ).</w:t>
      </w:r>
    </w:p>
    <w:p w:rsidR="0077212E" w:rsidRPr="00542796" w:rsidRDefault="0077212E" w:rsidP="00542796">
      <w:pPr>
        <w:spacing w:after="0" w:line="240" w:lineRule="auto"/>
        <w:ind w:left="720"/>
        <w:jc w:val="both"/>
        <w:rPr>
          <w:rFonts w:ascii="Times New Roman" w:hAnsi="Times New Roman"/>
          <w:sz w:val="28"/>
          <w:szCs w:val="28"/>
          <w:lang w:eastAsia="ru-RU"/>
        </w:rPr>
      </w:pPr>
    </w:p>
    <w:p w:rsidR="0077212E" w:rsidRDefault="0077212E" w:rsidP="00542796">
      <w:pPr>
        <w:spacing w:after="0" w:line="240" w:lineRule="auto"/>
        <w:jc w:val="both"/>
        <w:rPr>
          <w:rFonts w:ascii="Times New Roman" w:hAnsi="Times New Roman"/>
          <w:sz w:val="28"/>
          <w:szCs w:val="28"/>
          <w:lang w:eastAsia="ru-RU"/>
        </w:rPr>
      </w:pPr>
      <w:r w:rsidRPr="002B70C7">
        <w:rPr>
          <w:rFonts w:ascii="Times New Roman" w:hAnsi="Times New Roman"/>
          <w:sz w:val="28"/>
          <w:szCs w:val="20"/>
          <w:lang w:eastAsia="ru-RU"/>
        </w:rPr>
        <w:t>3.14.</w:t>
      </w:r>
      <w:r w:rsidRPr="00542796">
        <w:rPr>
          <w:rFonts w:ascii="Times New Roman" w:hAnsi="Times New Roman"/>
          <w:sz w:val="28"/>
          <w:szCs w:val="20"/>
          <w:lang w:eastAsia="ru-RU"/>
        </w:rPr>
        <w:t>Дополнительный оплачиваемый отпуск предоставляется:</w:t>
      </w:r>
    </w:p>
    <w:p w:rsidR="0077212E" w:rsidRPr="00542796" w:rsidRDefault="0077212E" w:rsidP="00542796">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1) </w:t>
      </w:r>
      <w:r w:rsidRPr="00542796">
        <w:rPr>
          <w:rFonts w:ascii="Times New Roman" w:hAnsi="Times New Roman"/>
          <w:sz w:val="28"/>
          <w:szCs w:val="28"/>
          <w:lang w:eastAsia="ru-RU"/>
        </w:rPr>
        <w:t>за работу с ненормированным рабочим днем:</w:t>
      </w:r>
    </w:p>
    <w:p w:rsidR="0077212E" w:rsidRPr="00542796" w:rsidRDefault="0077212E" w:rsidP="00542796">
      <w:pPr>
        <w:spacing w:after="0" w:line="240" w:lineRule="auto"/>
        <w:ind w:left="720"/>
        <w:jc w:val="both"/>
        <w:rPr>
          <w:rFonts w:ascii="Times New Roman" w:hAnsi="Times New Roman"/>
          <w:sz w:val="28"/>
          <w:szCs w:val="28"/>
          <w:lang w:eastAsia="ru-RU"/>
        </w:rPr>
      </w:pPr>
      <w:r w:rsidRPr="00542796">
        <w:rPr>
          <w:rFonts w:ascii="Times New Roman" w:hAnsi="Times New Roman"/>
          <w:sz w:val="28"/>
          <w:szCs w:val="28"/>
          <w:lang w:eastAsia="ru-RU"/>
        </w:rPr>
        <w:t xml:space="preserve">       заведующей – 7 календарных дней;</w:t>
      </w:r>
    </w:p>
    <w:p w:rsidR="0077212E" w:rsidRPr="00542796" w:rsidRDefault="0077212E" w:rsidP="00542796">
      <w:pPr>
        <w:spacing w:after="0" w:line="240" w:lineRule="auto"/>
        <w:ind w:left="720"/>
        <w:jc w:val="both"/>
        <w:rPr>
          <w:rFonts w:ascii="Times New Roman" w:hAnsi="Times New Roman"/>
          <w:sz w:val="28"/>
          <w:szCs w:val="28"/>
          <w:lang w:eastAsia="ru-RU"/>
        </w:rPr>
      </w:pPr>
      <w:r>
        <w:rPr>
          <w:rFonts w:ascii="Times New Roman" w:hAnsi="Times New Roman"/>
          <w:sz w:val="28"/>
          <w:szCs w:val="28"/>
          <w:lang w:eastAsia="ru-RU"/>
        </w:rPr>
        <w:t xml:space="preserve">       завхозу – 7 календарных дней</w:t>
      </w:r>
      <w:r w:rsidRPr="00542796">
        <w:rPr>
          <w:rFonts w:ascii="Times New Roman" w:hAnsi="Times New Roman"/>
          <w:sz w:val="28"/>
          <w:szCs w:val="28"/>
          <w:lang w:eastAsia="ru-RU"/>
        </w:rPr>
        <w:t>;</w:t>
      </w:r>
    </w:p>
    <w:p w:rsidR="0077212E" w:rsidRDefault="0077212E" w:rsidP="000435AA">
      <w:pPr>
        <w:spacing w:after="0" w:line="240" w:lineRule="auto"/>
        <w:ind w:left="720"/>
        <w:jc w:val="both"/>
        <w:rPr>
          <w:rFonts w:ascii="Times New Roman" w:hAnsi="Times New Roman"/>
          <w:color w:val="000000"/>
          <w:sz w:val="28"/>
          <w:szCs w:val="28"/>
          <w:lang w:eastAsia="ru-RU"/>
        </w:rPr>
      </w:pPr>
      <w:r w:rsidRPr="00542796">
        <w:rPr>
          <w:rFonts w:ascii="Times New Roman" w:hAnsi="Times New Roman"/>
          <w:color w:val="000000"/>
          <w:sz w:val="28"/>
          <w:szCs w:val="28"/>
          <w:lang w:eastAsia="ru-RU"/>
        </w:rPr>
        <w:t xml:space="preserve">       председателю ПК – 3 календарных дня.</w:t>
      </w:r>
    </w:p>
    <w:p w:rsidR="0077212E" w:rsidRDefault="0077212E" w:rsidP="00E57624">
      <w:pPr>
        <w:spacing w:after="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2)   по специальной оценки   условий труда:</w:t>
      </w:r>
    </w:p>
    <w:p w:rsidR="0077212E" w:rsidRPr="00542796" w:rsidRDefault="0077212E" w:rsidP="000435AA">
      <w:pPr>
        <w:spacing w:after="0" w:line="240" w:lineRule="auto"/>
        <w:ind w:left="720"/>
        <w:jc w:val="both"/>
        <w:rPr>
          <w:rFonts w:ascii="Times New Roman" w:hAnsi="Times New Roman"/>
          <w:sz w:val="28"/>
          <w:szCs w:val="28"/>
          <w:lang w:eastAsia="ru-RU"/>
        </w:rPr>
      </w:pPr>
      <w:r>
        <w:rPr>
          <w:rFonts w:ascii="Times New Roman" w:hAnsi="Times New Roman"/>
          <w:color w:val="000000"/>
          <w:sz w:val="28"/>
          <w:szCs w:val="28"/>
          <w:lang w:eastAsia="ru-RU"/>
        </w:rPr>
        <w:t xml:space="preserve">        повару</w:t>
      </w:r>
      <w:r>
        <w:rPr>
          <w:rFonts w:ascii="Times New Roman" w:hAnsi="Times New Roman"/>
          <w:sz w:val="28"/>
          <w:szCs w:val="28"/>
          <w:lang w:eastAsia="ru-RU"/>
        </w:rPr>
        <w:t>– 7 календарных дней.</w:t>
      </w:r>
    </w:p>
    <w:p w:rsidR="0077212E" w:rsidRPr="00542796" w:rsidRDefault="0077212E" w:rsidP="00542796">
      <w:pPr>
        <w:spacing w:after="0" w:line="240" w:lineRule="auto"/>
        <w:ind w:left="720" w:right="22" w:hanging="720"/>
        <w:jc w:val="both"/>
        <w:rPr>
          <w:rFonts w:ascii="Times New Roman" w:hAnsi="Times New Roman"/>
          <w:sz w:val="28"/>
          <w:szCs w:val="20"/>
          <w:lang w:eastAsia="ru-RU"/>
        </w:rPr>
      </w:pPr>
      <w:r>
        <w:rPr>
          <w:rFonts w:ascii="Times New Roman" w:hAnsi="Times New Roman"/>
          <w:sz w:val="28"/>
          <w:szCs w:val="20"/>
          <w:lang w:eastAsia="ru-RU"/>
        </w:rPr>
        <w:t>3.15</w:t>
      </w:r>
      <w:r w:rsidRPr="00542796">
        <w:rPr>
          <w:rFonts w:ascii="Times New Roman" w:hAnsi="Times New Roman"/>
          <w:sz w:val="28"/>
          <w:szCs w:val="20"/>
          <w:lang w:eastAsia="ru-RU"/>
        </w:rPr>
        <w:t xml:space="preserve">.Учет </w:t>
      </w:r>
      <w:r>
        <w:rPr>
          <w:rFonts w:ascii="Times New Roman" w:hAnsi="Times New Roman"/>
          <w:sz w:val="28"/>
          <w:szCs w:val="20"/>
          <w:lang w:eastAsia="ru-RU"/>
        </w:rPr>
        <w:t xml:space="preserve">рабочего времени организуется </w:t>
      </w:r>
      <w:r w:rsidRPr="00542796">
        <w:rPr>
          <w:rFonts w:ascii="Times New Roman" w:hAnsi="Times New Roman"/>
          <w:sz w:val="28"/>
          <w:szCs w:val="20"/>
          <w:lang w:eastAsia="ru-RU"/>
        </w:rPr>
        <w:t>У</w:t>
      </w:r>
      <w:r>
        <w:rPr>
          <w:rFonts w:ascii="Times New Roman" w:hAnsi="Times New Roman"/>
          <w:sz w:val="28"/>
          <w:szCs w:val="20"/>
          <w:lang w:eastAsia="ru-RU"/>
        </w:rPr>
        <w:t>чреждении</w:t>
      </w:r>
      <w:r w:rsidRPr="00542796">
        <w:rPr>
          <w:rFonts w:ascii="Times New Roman" w:hAnsi="Times New Roman"/>
          <w:sz w:val="28"/>
          <w:szCs w:val="20"/>
          <w:lang w:eastAsia="ru-RU"/>
        </w:rPr>
        <w:t xml:space="preserve"> в соответствии с требованиями действующего законодательства. В случае болезни работника, последний своевременно информирует об этом администрацию и предоставляет больничный лист в первый день выхода на работу.</w:t>
      </w:r>
    </w:p>
    <w:p w:rsidR="0077212E" w:rsidRPr="00542796" w:rsidRDefault="0077212E" w:rsidP="00542796">
      <w:pPr>
        <w:tabs>
          <w:tab w:val="left" w:pos="9720"/>
        </w:tabs>
        <w:spacing w:after="0" w:line="240" w:lineRule="auto"/>
        <w:ind w:left="360" w:right="22" w:hanging="360"/>
        <w:jc w:val="both"/>
        <w:rPr>
          <w:rFonts w:ascii="Times New Roman" w:hAnsi="Times New Roman"/>
          <w:sz w:val="28"/>
          <w:szCs w:val="20"/>
          <w:lang w:eastAsia="ru-RU"/>
        </w:rPr>
      </w:pPr>
      <w:r>
        <w:rPr>
          <w:rFonts w:ascii="Times New Roman" w:hAnsi="Times New Roman"/>
          <w:sz w:val="28"/>
          <w:szCs w:val="20"/>
          <w:lang w:eastAsia="ru-RU"/>
        </w:rPr>
        <w:t>3.16</w:t>
      </w:r>
      <w:r w:rsidRPr="00542796">
        <w:rPr>
          <w:rFonts w:ascii="Times New Roman" w:hAnsi="Times New Roman"/>
          <w:sz w:val="28"/>
          <w:szCs w:val="20"/>
          <w:lang w:eastAsia="ru-RU"/>
        </w:rPr>
        <w:t>.В период организации образовательного процесса запрещается:</w:t>
      </w:r>
    </w:p>
    <w:p w:rsidR="0077212E" w:rsidRPr="00542796" w:rsidRDefault="0077212E" w:rsidP="00542796">
      <w:pPr>
        <w:tabs>
          <w:tab w:val="left" w:pos="9720"/>
        </w:tabs>
        <w:spacing w:after="0" w:line="240" w:lineRule="auto"/>
        <w:ind w:left="540" w:right="22"/>
        <w:jc w:val="both"/>
        <w:rPr>
          <w:rFonts w:ascii="Times New Roman" w:hAnsi="Times New Roman"/>
          <w:sz w:val="28"/>
          <w:szCs w:val="20"/>
          <w:lang w:eastAsia="ru-RU"/>
        </w:rPr>
      </w:pPr>
      <w:r w:rsidRPr="00542796">
        <w:rPr>
          <w:rFonts w:ascii="Times New Roman" w:hAnsi="Times New Roman"/>
          <w:sz w:val="28"/>
          <w:szCs w:val="20"/>
          <w:lang w:eastAsia="ru-RU"/>
        </w:rPr>
        <w:t>- изменять по своему усмотрению расписание занятий и график работы;</w:t>
      </w:r>
    </w:p>
    <w:p w:rsidR="0077212E" w:rsidRPr="00542796" w:rsidRDefault="0077212E" w:rsidP="00542796">
      <w:pPr>
        <w:tabs>
          <w:tab w:val="left" w:pos="9720"/>
        </w:tabs>
        <w:spacing w:after="0" w:line="240" w:lineRule="auto"/>
        <w:ind w:left="540" w:right="22"/>
        <w:jc w:val="both"/>
        <w:rPr>
          <w:rFonts w:ascii="Times New Roman" w:hAnsi="Times New Roman"/>
          <w:sz w:val="28"/>
          <w:szCs w:val="20"/>
          <w:lang w:eastAsia="ru-RU"/>
        </w:rPr>
      </w:pPr>
      <w:r w:rsidRPr="00542796">
        <w:rPr>
          <w:rFonts w:ascii="Times New Roman" w:hAnsi="Times New Roman"/>
          <w:sz w:val="28"/>
          <w:szCs w:val="20"/>
          <w:lang w:eastAsia="ru-RU"/>
        </w:rPr>
        <w:t>- отменять, удлинять или сокращать продолжительность занятий и перерывов между ними;</w:t>
      </w:r>
    </w:p>
    <w:p w:rsidR="0077212E" w:rsidRPr="00542796" w:rsidRDefault="0077212E" w:rsidP="00542796">
      <w:pPr>
        <w:tabs>
          <w:tab w:val="left" w:pos="9720"/>
        </w:tabs>
        <w:spacing w:after="0" w:line="240" w:lineRule="auto"/>
        <w:ind w:left="540" w:right="22"/>
        <w:jc w:val="both"/>
        <w:rPr>
          <w:rFonts w:ascii="Times New Roman" w:hAnsi="Times New Roman"/>
          <w:sz w:val="28"/>
          <w:szCs w:val="20"/>
          <w:lang w:eastAsia="ru-RU"/>
        </w:rPr>
      </w:pPr>
      <w:r w:rsidRPr="00542796">
        <w:rPr>
          <w:rFonts w:ascii="Times New Roman" w:hAnsi="Times New Roman"/>
          <w:sz w:val="28"/>
          <w:szCs w:val="20"/>
          <w:lang w:eastAsia="ru-RU"/>
        </w:rPr>
        <w:t>- отвлекать педагогич</w:t>
      </w:r>
      <w:r>
        <w:rPr>
          <w:rFonts w:ascii="Times New Roman" w:hAnsi="Times New Roman"/>
          <w:sz w:val="28"/>
          <w:szCs w:val="20"/>
          <w:lang w:eastAsia="ru-RU"/>
        </w:rPr>
        <w:t xml:space="preserve">еских и руководящих работников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в учебное время от их непосредственной работы;</w:t>
      </w:r>
    </w:p>
    <w:p w:rsidR="0077212E" w:rsidRPr="00542796" w:rsidRDefault="0077212E" w:rsidP="00542796">
      <w:pPr>
        <w:tabs>
          <w:tab w:val="left" w:pos="9720"/>
        </w:tabs>
        <w:spacing w:after="0" w:line="240" w:lineRule="auto"/>
        <w:ind w:left="540" w:right="22"/>
        <w:jc w:val="both"/>
        <w:rPr>
          <w:rFonts w:ascii="Times New Roman" w:hAnsi="Times New Roman"/>
          <w:sz w:val="28"/>
          <w:szCs w:val="20"/>
          <w:lang w:eastAsia="ru-RU"/>
        </w:rPr>
      </w:pPr>
      <w:r>
        <w:rPr>
          <w:rFonts w:ascii="Times New Roman" w:hAnsi="Times New Roman"/>
          <w:sz w:val="28"/>
          <w:szCs w:val="20"/>
          <w:lang w:eastAsia="ru-RU"/>
        </w:rPr>
        <w:t>- делать замечания</w:t>
      </w:r>
      <w:r w:rsidRPr="00542796">
        <w:rPr>
          <w:rFonts w:ascii="Times New Roman" w:hAnsi="Times New Roman"/>
          <w:sz w:val="28"/>
          <w:szCs w:val="20"/>
          <w:lang w:eastAsia="ru-RU"/>
        </w:rPr>
        <w:t xml:space="preserve"> педагогическим работникам по поводу их работы во время проведения занятий, в присутствии детей и родителей;</w:t>
      </w:r>
    </w:p>
    <w:p w:rsidR="0077212E" w:rsidRPr="00542796" w:rsidRDefault="0077212E" w:rsidP="00542796">
      <w:pPr>
        <w:tabs>
          <w:tab w:val="left" w:pos="9720"/>
        </w:tabs>
        <w:spacing w:after="0" w:line="240" w:lineRule="auto"/>
        <w:ind w:left="360" w:right="22" w:hanging="360"/>
        <w:jc w:val="both"/>
        <w:rPr>
          <w:rFonts w:ascii="Times New Roman" w:hAnsi="Times New Roman"/>
          <w:sz w:val="28"/>
          <w:szCs w:val="20"/>
          <w:lang w:eastAsia="ru-RU"/>
        </w:rPr>
      </w:pPr>
      <w:r>
        <w:rPr>
          <w:rFonts w:ascii="Times New Roman" w:hAnsi="Times New Roman"/>
          <w:sz w:val="28"/>
          <w:szCs w:val="20"/>
          <w:lang w:eastAsia="ru-RU"/>
        </w:rPr>
        <w:t>3.17</w:t>
      </w:r>
      <w:r w:rsidRPr="00542796">
        <w:rPr>
          <w:rFonts w:ascii="Times New Roman" w:hAnsi="Times New Roman"/>
          <w:sz w:val="28"/>
          <w:szCs w:val="20"/>
          <w:lang w:eastAsia="ru-RU"/>
        </w:rPr>
        <w:t>.Во время  раб</w:t>
      </w:r>
      <w:r>
        <w:rPr>
          <w:rFonts w:ascii="Times New Roman" w:hAnsi="Times New Roman"/>
          <w:sz w:val="28"/>
          <w:szCs w:val="20"/>
          <w:lang w:eastAsia="ru-RU"/>
        </w:rPr>
        <w:t xml:space="preserve">оты </w:t>
      </w:r>
      <w:r w:rsidRPr="00542796">
        <w:rPr>
          <w:rFonts w:ascii="Times New Roman" w:hAnsi="Times New Roman"/>
          <w:sz w:val="28"/>
          <w:szCs w:val="20"/>
          <w:lang w:eastAsia="ru-RU"/>
        </w:rPr>
        <w:t>У</w:t>
      </w:r>
      <w:r>
        <w:rPr>
          <w:rFonts w:ascii="Times New Roman" w:hAnsi="Times New Roman"/>
          <w:sz w:val="28"/>
          <w:szCs w:val="20"/>
          <w:lang w:eastAsia="ru-RU"/>
        </w:rPr>
        <w:t xml:space="preserve">чреждения, в помещениях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запрещается:</w:t>
      </w:r>
    </w:p>
    <w:p w:rsidR="0077212E" w:rsidRPr="00542796" w:rsidRDefault="0077212E" w:rsidP="00542796">
      <w:pPr>
        <w:tabs>
          <w:tab w:val="left" w:pos="9720"/>
        </w:tabs>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находиться в верхней одежде и головных уборах в группе, на пищеблоке, музыкальном</w:t>
      </w:r>
      <w:r>
        <w:rPr>
          <w:rFonts w:ascii="Times New Roman" w:hAnsi="Times New Roman"/>
          <w:sz w:val="28"/>
          <w:szCs w:val="20"/>
          <w:lang w:eastAsia="ru-RU"/>
        </w:rPr>
        <w:t xml:space="preserve"> и физкультурном залах.</w:t>
      </w:r>
    </w:p>
    <w:p w:rsidR="0077212E" w:rsidRPr="00542796" w:rsidRDefault="0077212E" w:rsidP="00542796">
      <w:pPr>
        <w:tabs>
          <w:tab w:val="left" w:pos="9720"/>
        </w:tabs>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громко разговаривать и шуметь в коридорах;</w:t>
      </w:r>
    </w:p>
    <w:p w:rsidR="0077212E" w:rsidRPr="00542796" w:rsidRDefault="0077212E" w:rsidP="00542796">
      <w:pPr>
        <w:tabs>
          <w:tab w:val="left" w:pos="9720"/>
        </w:tabs>
        <w:spacing w:after="0" w:line="240" w:lineRule="auto"/>
        <w:ind w:left="360" w:right="22"/>
        <w:jc w:val="both"/>
        <w:rPr>
          <w:rFonts w:ascii="Times New Roman" w:hAnsi="Times New Roman"/>
          <w:sz w:val="28"/>
          <w:szCs w:val="20"/>
          <w:lang w:eastAsia="ru-RU"/>
        </w:rPr>
      </w:pPr>
      <w:r>
        <w:rPr>
          <w:rFonts w:ascii="Times New Roman" w:hAnsi="Times New Roman"/>
          <w:sz w:val="28"/>
          <w:szCs w:val="20"/>
          <w:lang w:eastAsia="ru-RU"/>
        </w:rPr>
        <w:t xml:space="preserve">- курить на территории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w:t>
      </w:r>
    </w:p>
    <w:p w:rsidR="0077212E" w:rsidRPr="00542796" w:rsidRDefault="0077212E" w:rsidP="00542796">
      <w:pPr>
        <w:tabs>
          <w:tab w:val="left" w:pos="9720"/>
        </w:tabs>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парковать ли</w:t>
      </w:r>
      <w:r>
        <w:rPr>
          <w:rFonts w:ascii="Times New Roman" w:hAnsi="Times New Roman"/>
          <w:sz w:val="28"/>
          <w:szCs w:val="20"/>
          <w:lang w:eastAsia="ru-RU"/>
        </w:rPr>
        <w:t xml:space="preserve">чные автомобили на территории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w:t>
      </w:r>
    </w:p>
    <w:p w:rsidR="0077212E" w:rsidRPr="00542796" w:rsidRDefault="0077212E" w:rsidP="00542796">
      <w:pPr>
        <w:tabs>
          <w:tab w:val="left" w:pos="9720"/>
        </w:tabs>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присутствовать посторонним лицам без согласования с администрацией.</w:t>
      </w: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ind w:left="480" w:hanging="480"/>
        <w:jc w:val="center"/>
        <w:rPr>
          <w:rFonts w:ascii="Times New Roman" w:hAnsi="Times New Roman"/>
          <w:sz w:val="28"/>
          <w:szCs w:val="24"/>
          <w:lang w:eastAsia="ru-RU"/>
        </w:rPr>
      </w:pPr>
      <w:r w:rsidRPr="00542796">
        <w:rPr>
          <w:rFonts w:ascii="Times New Roman" w:hAnsi="Times New Roman"/>
          <w:b/>
          <w:sz w:val="28"/>
          <w:szCs w:val="24"/>
          <w:lang w:eastAsia="ru-RU"/>
        </w:rPr>
        <w:t>4. Основные обязанности работников.</w:t>
      </w: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4.1. Работники образовательного учреждения обязаны:</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xml:space="preserve">- работать честно и добросовестно, строго выполнять образовательный режим, распоряжения </w:t>
      </w:r>
      <w:r>
        <w:rPr>
          <w:rFonts w:ascii="Times New Roman" w:hAnsi="Times New Roman"/>
          <w:sz w:val="28"/>
          <w:szCs w:val="24"/>
          <w:lang w:eastAsia="ru-RU"/>
        </w:rPr>
        <w:t xml:space="preserve">администрации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обязанности, возложенные на них долж</w:t>
      </w:r>
      <w:r>
        <w:rPr>
          <w:rFonts w:ascii="Times New Roman" w:hAnsi="Times New Roman"/>
          <w:sz w:val="28"/>
          <w:szCs w:val="24"/>
          <w:lang w:eastAsia="ru-RU"/>
        </w:rPr>
        <w:t xml:space="preserve">ностной инструкцией и Уставом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правилами внутреннего трудового распорядка,</w:t>
      </w:r>
      <w:r>
        <w:rPr>
          <w:rFonts w:ascii="Times New Roman" w:hAnsi="Times New Roman"/>
          <w:sz w:val="28"/>
          <w:szCs w:val="24"/>
          <w:lang w:eastAsia="ru-RU"/>
        </w:rPr>
        <w:t xml:space="preserve"> локальными актами</w:t>
      </w:r>
      <w:r w:rsidRPr="00542796">
        <w:rPr>
          <w:rFonts w:ascii="Times New Roman" w:hAnsi="Times New Roman"/>
          <w:sz w:val="28"/>
          <w:szCs w:val="24"/>
          <w:lang w:eastAsia="ru-RU"/>
        </w:rPr>
        <w:t>;</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соблюдать дисцип</w:t>
      </w:r>
      <w:r>
        <w:rPr>
          <w:rFonts w:ascii="Times New Roman" w:hAnsi="Times New Roman"/>
          <w:sz w:val="28"/>
          <w:szCs w:val="24"/>
          <w:lang w:eastAsia="ru-RU"/>
        </w:rPr>
        <w:t xml:space="preserve">лину труда – основу порядка в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 вовремя приходить на работу, соблюдать установленную продолжительность рабочего времени, максимально используя его для творческого и эффективного выполнения возложенных на них обязанностей, воздерживаться от действий, мешающих другим работникам выполнять свои трудовые обязанности, своевременно и точно исполнять распоряжения администрации;</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стремиться к повышению качества выполняемой работы, не допускать упущений в ней, строго соблюдать исполнительскую дисциплину, проявлять творческую инициативу, направленную на достижение высоких результатов трудовой деятельности;</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соблюдать требования охраны труда, производственной санитарии, гигиены, противопожарной охраны, предусмотренные соответствующими правилами и инструкциями;</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быть всегда внимательными к детям, вежливыми с родителями воспитанников и членами коллектива;</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систематически повышать свой теоретический, методический и культурный уровень, деловую квалификацию;</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быть примером достойного поведения и высокого морального долга на работе, в быту и общественных местах, соблюдать правила общежития;</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содержать свое рабочее место в чистоте и порядке, соблюдать установленный порядок хранения материальных ценностей и документов;</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бер</w:t>
      </w:r>
      <w:r>
        <w:rPr>
          <w:rFonts w:ascii="Times New Roman" w:hAnsi="Times New Roman"/>
          <w:sz w:val="28"/>
          <w:szCs w:val="24"/>
          <w:lang w:eastAsia="ru-RU"/>
        </w:rPr>
        <w:t xml:space="preserve">ечь и укреплять собственность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xml:space="preserve"> (оборудование, инвентарь, литературу и пособия), экономно расходовать материалы, теплоэнергию, воду, электроэнергию, во</w:t>
      </w:r>
      <w:r>
        <w:rPr>
          <w:rFonts w:ascii="Times New Roman" w:hAnsi="Times New Roman"/>
          <w:sz w:val="28"/>
          <w:szCs w:val="24"/>
          <w:lang w:eastAsia="ru-RU"/>
        </w:rPr>
        <w:t xml:space="preserve">спитывать у детей, посещающих </w:t>
      </w:r>
      <w:r w:rsidRPr="00542796">
        <w:rPr>
          <w:rFonts w:ascii="Times New Roman" w:hAnsi="Times New Roman"/>
          <w:sz w:val="28"/>
          <w:szCs w:val="24"/>
          <w:lang w:eastAsia="ru-RU"/>
        </w:rPr>
        <w:t>У</w:t>
      </w:r>
      <w:r>
        <w:rPr>
          <w:rFonts w:ascii="Times New Roman" w:hAnsi="Times New Roman"/>
          <w:sz w:val="28"/>
          <w:szCs w:val="24"/>
          <w:lang w:eastAsia="ru-RU"/>
        </w:rPr>
        <w:t>чреждение</w:t>
      </w:r>
      <w:r w:rsidRPr="00542796">
        <w:rPr>
          <w:rFonts w:ascii="Times New Roman" w:hAnsi="Times New Roman"/>
          <w:sz w:val="28"/>
          <w:szCs w:val="24"/>
          <w:lang w:eastAsia="ru-RU"/>
        </w:rPr>
        <w:t>, бережное отношение к имуществу;</w:t>
      </w:r>
    </w:p>
    <w:p w:rsidR="0077212E" w:rsidRPr="00542796" w:rsidRDefault="0077212E" w:rsidP="00542796">
      <w:pPr>
        <w:spacing w:after="0" w:line="240" w:lineRule="auto"/>
        <w:ind w:left="360"/>
        <w:jc w:val="both"/>
        <w:rPr>
          <w:rFonts w:ascii="Times New Roman" w:hAnsi="Times New Roman"/>
          <w:sz w:val="28"/>
          <w:szCs w:val="24"/>
          <w:lang w:eastAsia="ru-RU"/>
        </w:rPr>
      </w:pPr>
      <w:r w:rsidRPr="00542796">
        <w:rPr>
          <w:rFonts w:ascii="Times New Roman" w:hAnsi="Times New Roman"/>
          <w:sz w:val="28"/>
          <w:szCs w:val="24"/>
          <w:lang w:eastAsia="ru-RU"/>
        </w:rPr>
        <w:t>- проходить в установленные сроки  периодически медицинские осмотры;</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Pr>
          <w:rFonts w:ascii="Times New Roman" w:hAnsi="Times New Roman"/>
          <w:sz w:val="28"/>
          <w:szCs w:val="24"/>
          <w:lang w:eastAsia="ru-RU"/>
        </w:rPr>
        <w:t xml:space="preserve">4.2. Педагогические работники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xml:space="preserve"> несут полную ответственность за жизнь и здоровье детей во время проведения учебно-воспитательного процесса. Обо всех случаях травма</w:t>
      </w:r>
      <w:r>
        <w:rPr>
          <w:rFonts w:ascii="Times New Roman" w:hAnsi="Times New Roman"/>
          <w:sz w:val="28"/>
          <w:szCs w:val="24"/>
          <w:lang w:eastAsia="ru-RU"/>
        </w:rPr>
        <w:t xml:space="preserve">тизма воспитанников работники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xml:space="preserve"> обязаны немедленно сообщить администрации.</w:t>
      </w: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ind w:left="480" w:hanging="480"/>
        <w:jc w:val="center"/>
        <w:rPr>
          <w:rFonts w:ascii="Times New Roman" w:hAnsi="Times New Roman"/>
          <w:b/>
          <w:sz w:val="28"/>
          <w:szCs w:val="24"/>
          <w:lang w:eastAsia="ru-RU"/>
        </w:rPr>
      </w:pPr>
      <w:r w:rsidRPr="00542796">
        <w:rPr>
          <w:rFonts w:ascii="Times New Roman" w:hAnsi="Times New Roman"/>
          <w:b/>
          <w:sz w:val="28"/>
          <w:szCs w:val="24"/>
          <w:lang w:eastAsia="ru-RU"/>
        </w:rPr>
        <w:t>5. Основные обязанности работодателя.</w:t>
      </w:r>
    </w:p>
    <w:p w:rsidR="0077212E" w:rsidRPr="00542796" w:rsidRDefault="0077212E" w:rsidP="00542796">
      <w:pPr>
        <w:spacing w:after="0" w:line="240" w:lineRule="auto"/>
        <w:ind w:left="480" w:hanging="480"/>
        <w:jc w:val="center"/>
        <w:rPr>
          <w:rFonts w:ascii="Times New Roman" w:hAnsi="Times New Roman"/>
          <w:b/>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r>
        <w:rPr>
          <w:rFonts w:ascii="Times New Roman" w:hAnsi="Times New Roman"/>
          <w:sz w:val="28"/>
          <w:szCs w:val="24"/>
          <w:lang w:eastAsia="ru-RU"/>
        </w:rPr>
        <w:t xml:space="preserve">5.1. Администрация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xml:space="preserve"> обязана:</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создавать условия, необходимые для соблюдения работниками дисциплины труда в соответствии</w:t>
      </w:r>
      <w:r>
        <w:rPr>
          <w:rFonts w:ascii="Times New Roman" w:hAnsi="Times New Roman"/>
          <w:sz w:val="28"/>
          <w:szCs w:val="20"/>
          <w:lang w:eastAsia="ru-RU"/>
        </w:rPr>
        <w:t xml:space="preserve"> с Трудовым Кодексом, Уставом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коллективным договором, соглашениями, трудовым договором,  Правилами внутреннего трудового распорядка, локальными нормативными актами, содержащими нормы трудового права;</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xml:space="preserve">- соблюдать правила охраны труда, строго придерживаться установленного рабочего времени и времени отдыха, осуществлять необходимые мероприятия по технике безопасности и производственной санитарии. Принимать необходимые меры для профилактики травматизма, профессиональных и других заболеваний работников </w:t>
      </w:r>
      <w:r>
        <w:rPr>
          <w:rFonts w:ascii="Times New Roman" w:hAnsi="Times New Roman"/>
          <w:sz w:val="28"/>
          <w:szCs w:val="20"/>
          <w:lang w:eastAsia="ru-RU"/>
        </w:rPr>
        <w:t xml:space="preserve">Учреждения </w:t>
      </w:r>
      <w:r w:rsidRPr="00542796">
        <w:rPr>
          <w:rFonts w:ascii="Times New Roman" w:hAnsi="Times New Roman"/>
          <w:sz w:val="28"/>
          <w:szCs w:val="20"/>
          <w:lang w:eastAsia="ru-RU"/>
        </w:rPr>
        <w:t>и детей;</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xml:space="preserve">- совершенствовать организацию труда, обеспечивать выполнение действующих условий оплаты труда, своевременно выдавать заработную плату и пособия; </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обеспечивать оплату ежегодного медицинского обследования всех сотрудников</w:t>
      </w:r>
      <w:r>
        <w:rPr>
          <w:rFonts w:ascii="Times New Roman" w:hAnsi="Times New Roman"/>
          <w:sz w:val="28"/>
          <w:szCs w:val="20"/>
          <w:lang w:eastAsia="ru-RU"/>
        </w:rPr>
        <w:t xml:space="preserve"> Учреждения</w:t>
      </w:r>
      <w:r w:rsidRPr="00542796">
        <w:rPr>
          <w:rFonts w:ascii="Times New Roman" w:hAnsi="Times New Roman"/>
          <w:sz w:val="28"/>
          <w:szCs w:val="20"/>
          <w:lang w:eastAsia="ru-RU"/>
        </w:rPr>
        <w:t>;</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обеспечивать условия для систематического повышения квалификации педагогических и дру</w:t>
      </w:r>
      <w:r>
        <w:rPr>
          <w:rFonts w:ascii="Times New Roman" w:hAnsi="Times New Roman"/>
          <w:sz w:val="28"/>
          <w:szCs w:val="20"/>
          <w:lang w:eastAsia="ru-RU"/>
        </w:rPr>
        <w:t>гих работников за счет средств Учреждения</w:t>
      </w:r>
      <w:r w:rsidRPr="00542796">
        <w:rPr>
          <w:rFonts w:ascii="Times New Roman" w:hAnsi="Times New Roman"/>
          <w:sz w:val="28"/>
          <w:szCs w:val="20"/>
          <w:lang w:eastAsia="ru-RU"/>
        </w:rPr>
        <w:t xml:space="preserve"> и проводить атт</w:t>
      </w:r>
      <w:r>
        <w:rPr>
          <w:rFonts w:ascii="Times New Roman" w:hAnsi="Times New Roman"/>
          <w:sz w:val="28"/>
          <w:szCs w:val="20"/>
          <w:lang w:eastAsia="ru-RU"/>
        </w:rPr>
        <w:t>естацию отдельных работников Учреждения</w:t>
      </w:r>
      <w:r w:rsidRPr="00542796">
        <w:rPr>
          <w:rFonts w:ascii="Times New Roman" w:hAnsi="Times New Roman"/>
          <w:sz w:val="28"/>
          <w:szCs w:val="20"/>
          <w:lang w:eastAsia="ru-RU"/>
        </w:rPr>
        <w:t xml:space="preserve"> по их заявлению;</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своевременно предос</w:t>
      </w:r>
      <w:r>
        <w:rPr>
          <w:rFonts w:ascii="Times New Roman" w:hAnsi="Times New Roman"/>
          <w:sz w:val="28"/>
          <w:szCs w:val="20"/>
          <w:lang w:eastAsia="ru-RU"/>
        </w:rPr>
        <w:t xml:space="preserve">тавлять отпуска работникам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в соответствии с утвержденным на год графиком;</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закрепить за каждым работником соответствующее его обязанностям рабочее место и оборудование; создать необходимые условия для работы персонала: способствовать содержанию здания и помещений в чистоте, обеспечивать в них нормальную температуру, освещение; организовать  питание сотрудников;</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согласов</w:t>
      </w:r>
      <w:r>
        <w:rPr>
          <w:rFonts w:ascii="Times New Roman" w:hAnsi="Times New Roman"/>
          <w:sz w:val="28"/>
          <w:szCs w:val="20"/>
          <w:lang w:eastAsia="ru-RU"/>
        </w:rPr>
        <w:t xml:space="preserve">ывать с профсоюзным комитетом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предусмотренные действующим законодательством вопросы, связанные с трудовыми отношениями;</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Администр</w:t>
      </w:r>
      <w:r>
        <w:rPr>
          <w:rFonts w:ascii="Times New Roman" w:hAnsi="Times New Roman"/>
          <w:sz w:val="28"/>
          <w:szCs w:val="20"/>
          <w:lang w:eastAsia="ru-RU"/>
        </w:rPr>
        <w:t>ация и профком Учреждения</w:t>
      </w:r>
      <w:r w:rsidRPr="00542796">
        <w:rPr>
          <w:rFonts w:ascii="Times New Roman" w:hAnsi="Times New Roman"/>
          <w:sz w:val="28"/>
          <w:szCs w:val="20"/>
          <w:lang w:eastAsia="ru-RU"/>
        </w:rPr>
        <w:t xml:space="preserve"> по предложениям Общего собрания </w:t>
      </w:r>
      <w:r>
        <w:rPr>
          <w:rFonts w:ascii="Times New Roman" w:hAnsi="Times New Roman"/>
          <w:sz w:val="28"/>
          <w:szCs w:val="20"/>
          <w:lang w:eastAsia="ru-RU"/>
        </w:rPr>
        <w:t xml:space="preserve">работников </w:t>
      </w:r>
      <w:r w:rsidRPr="00542796">
        <w:rPr>
          <w:rFonts w:ascii="Times New Roman" w:hAnsi="Times New Roman"/>
          <w:sz w:val="28"/>
          <w:szCs w:val="20"/>
          <w:lang w:eastAsia="ru-RU"/>
        </w:rPr>
        <w:t>приступает к разработке проекта Коллективного договора, разрабатывает и утверждает  Коллективный  договор в установленные действующим законодательством сроки.</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-информировать трудовой коллектив (Общее собрание</w:t>
      </w:r>
      <w:r>
        <w:rPr>
          <w:rFonts w:ascii="Times New Roman" w:hAnsi="Times New Roman"/>
          <w:sz w:val="28"/>
          <w:szCs w:val="20"/>
          <w:lang w:eastAsia="ru-RU"/>
        </w:rPr>
        <w:t xml:space="preserve"> работников</w:t>
      </w:r>
      <w:r w:rsidRPr="00542796">
        <w:rPr>
          <w:rFonts w:ascii="Times New Roman" w:hAnsi="Times New Roman"/>
          <w:sz w:val="28"/>
          <w:szCs w:val="20"/>
          <w:lang w:eastAsia="ru-RU"/>
        </w:rPr>
        <w:t>):</w:t>
      </w:r>
    </w:p>
    <w:p w:rsidR="0077212E" w:rsidRPr="00542796" w:rsidRDefault="0077212E" w:rsidP="00542796">
      <w:pPr>
        <w:spacing w:after="0" w:line="240" w:lineRule="auto"/>
        <w:ind w:left="900" w:right="76"/>
        <w:jc w:val="both"/>
        <w:rPr>
          <w:rFonts w:ascii="Times New Roman" w:hAnsi="Times New Roman"/>
          <w:sz w:val="28"/>
          <w:szCs w:val="20"/>
          <w:lang w:eastAsia="ru-RU"/>
        </w:rPr>
      </w:pPr>
      <w:r>
        <w:rPr>
          <w:rFonts w:ascii="Times New Roman" w:hAnsi="Times New Roman"/>
          <w:sz w:val="28"/>
          <w:szCs w:val="20"/>
          <w:lang w:eastAsia="ru-RU"/>
        </w:rPr>
        <w:t xml:space="preserve">- о перспективах развития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w:t>
      </w:r>
    </w:p>
    <w:p w:rsidR="0077212E" w:rsidRPr="00542796" w:rsidRDefault="0077212E" w:rsidP="00542796">
      <w:pPr>
        <w:spacing w:after="0" w:line="240" w:lineRule="auto"/>
        <w:ind w:left="900" w:right="76"/>
        <w:jc w:val="both"/>
        <w:rPr>
          <w:rFonts w:ascii="Times New Roman" w:hAnsi="Times New Roman"/>
          <w:sz w:val="28"/>
          <w:szCs w:val="20"/>
          <w:lang w:eastAsia="ru-RU"/>
        </w:rPr>
      </w:pPr>
      <w:r w:rsidRPr="00542796">
        <w:rPr>
          <w:rFonts w:ascii="Times New Roman" w:hAnsi="Times New Roman"/>
          <w:sz w:val="28"/>
          <w:szCs w:val="20"/>
          <w:lang w:eastAsia="ru-RU"/>
        </w:rPr>
        <w:t>- об</w:t>
      </w:r>
      <w:r>
        <w:rPr>
          <w:rFonts w:ascii="Times New Roman" w:hAnsi="Times New Roman"/>
          <w:sz w:val="28"/>
          <w:szCs w:val="20"/>
          <w:lang w:eastAsia="ru-RU"/>
        </w:rPr>
        <w:t xml:space="preserve"> изменениях структуры, штатах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w:t>
      </w:r>
    </w:p>
    <w:p w:rsidR="0077212E" w:rsidRPr="00542796" w:rsidRDefault="0077212E" w:rsidP="00542796">
      <w:pPr>
        <w:spacing w:after="0" w:line="240" w:lineRule="auto"/>
        <w:ind w:left="900" w:right="76"/>
        <w:jc w:val="both"/>
        <w:rPr>
          <w:rFonts w:ascii="Times New Roman" w:hAnsi="Times New Roman"/>
          <w:sz w:val="28"/>
          <w:szCs w:val="20"/>
          <w:lang w:eastAsia="ru-RU"/>
        </w:rPr>
      </w:pPr>
      <w:r>
        <w:rPr>
          <w:rFonts w:ascii="Times New Roman" w:hAnsi="Times New Roman"/>
          <w:sz w:val="28"/>
          <w:szCs w:val="20"/>
          <w:lang w:eastAsia="ru-RU"/>
        </w:rPr>
        <w:t xml:space="preserve">- о бюджете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w:t>
      </w:r>
    </w:p>
    <w:p w:rsidR="0077212E" w:rsidRPr="00542796" w:rsidRDefault="0077212E" w:rsidP="00542796">
      <w:pPr>
        <w:spacing w:after="0" w:line="240" w:lineRule="auto"/>
        <w:ind w:left="900" w:right="76"/>
        <w:jc w:val="both"/>
        <w:rPr>
          <w:rFonts w:ascii="Times New Roman" w:hAnsi="Times New Roman"/>
          <w:sz w:val="28"/>
          <w:szCs w:val="20"/>
          <w:lang w:eastAsia="ru-RU"/>
        </w:rPr>
      </w:pPr>
      <w:r w:rsidRPr="00542796">
        <w:rPr>
          <w:rFonts w:ascii="Times New Roman" w:hAnsi="Times New Roman"/>
          <w:sz w:val="28"/>
          <w:szCs w:val="20"/>
          <w:lang w:eastAsia="ru-RU"/>
        </w:rPr>
        <w:t>- о расходовании внебюджетных средств.</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xml:space="preserve">- осуществлять контроль за качеством воспитательно-образовательного процесса, выполнением образовательных программ (посещение занятий, других режимных моментов). </w:t>
      </w: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ind w:left="480" w:hanging="480"/>
        <w:jc w:val="center"/>
        <w:rPr>
          <w:rFonts w:ascii="Times New Roman" w:hAnsi="Times New Roman"/>
          <w:b/>
          <w:sz w:val="28"/>
          <w:szCs w:val="24"/>
          <w:lang w:eastAsia="ru-RU"/>
        </w:rPr>
      </w:pPr>
      <w:r w:rsidRPr="00542796">
        <w:rPr>
          <w:rFonts w:ascii="Times New Roman" w:hAnsi="Times New Roman"/>
          <w:b/>
          <w:sz w:val="28"/>
          <w:szCs w:val="24"/>
          <w:lang w:eastAsia="ru-RU"/>
        </w:rPr>
        <w:t>6. Права работника.</w:t>
      </w:r>
    </w:p>
    <w:p w:rsidR="0077212E" w:rsidRPr="00542796" w:rsidRDefault="0077212E" w:rsidP="00542796">
      <w:pPr>
        <w:spacing w:after="0" w:line="240" w:lineRule="auto"/>
        <w:ind w:left="480" w:hanging="480"/>
        <w:jc w:val="center"/>
        <w:rPr>
          <w:rFonts w:ascii="Times New Roman" w:hAnsi="Times New Roman"/>
          <w:b/>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Работник имеет право:</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заключение, изменение и расторжение трудового договора в порядке и на условиях, установленных Трудовым кодексом РФ;</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требовать предоставления работы, обусловленной трудовым договором;</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рабочее место, соответствующее санитарно-гигиеническим  нормам и нормам охраны труда;</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моральное и материальное поощрение по результатам своего труда;</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предоставление еженедельных выходных дней, нерабочие праздничные дни, ежегодный оплачиваемый отпуск;</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профессиональную подготовку, переподготовку и повышение своей квалификации в порядке, установленном Трудовым Кодексом, иными федеральными законами;</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объединение, включая право на создание профессиональных союзов и вступление в них для защиты своих трудовых прав, свобод и законных интересов;</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быть избр</w:t>
      </w:r>
      <w:r>
        <w:rPr>
          <w:rFonts w:ascii="Times New Roman" w:hAnsi="Times New Roman"/>
          <w:sz w:val="28"/>
          <w:szCs w:val="20"/>
          <w:lang w:eastAsia="ru-RU"/>
        </w:rPr>
        <w:t xml:space="preserve">анным в органы самоуправления </w:t>
      </w:r>
      <w:r w:rsidRPr="00542796">
        <w:rPr>
          <w:rFonts w:ascii="Times New Roman" w:hAnsi="Times New Roman"/>
          <w:sz w:val="28"/>
          <w:szCs w:val="20"/>
          <w:lang w:eastAsia="ru-RU"/>
        </w:rPr>
        <w:t>У</w:t>
      </w:r>
      <w:r>
        <w:rPr>
          <w:rFonts w:ascii="Times New Roman" w:hAnsi="Times New Roman"/>
          <w:sz w:val="28"/>
          <w:szCs w:val="20"/>
          <w:lang w:eastAsia="ru-RU"/>
        </w:rPr>
        <w:t xml:space="preserve">чреждения, участвовать в управлении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в предусмотренных Трудовым кодексом, Уст</w:t>
      </w:r>
      <w:r>
        <w:rPr>
          <w:rFonts w:ascii="Times New Roman" w:hAnsi="Times New Roman"/>
          <w:sz w:val="28"/>
          <w:szCs w:val="20"/>
          <w:lang w:eastAsia="ru-RU"/>
        </w:rPr>
        <w:t>авом и Коллективным договором Учреждения</w:t>
      </w:r>
      <w:r w:rsidRPr="00542796">
        <w:rPr>
          <w:rFonts w:ascii="Times New Roman" w:hAnsi="Times New Roman"/>
          <w:sz w:val="28"/>
          <w:szCs w:val="20"/>
          <w:lang w:eastAsia="ru-RU"/>
        </w:rPr>
        <w:t xml:space="preserve"> формах;</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коллективных договоров, соглашений;</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защиту своих прав, свобод и законных интересов всеми не запрещёнными законами способами;</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разрешение индивидуальных и коллективных трудовых споров, включая право на забастовку, в порядке, установленном законодательством;</w:t>
      </w:r>
    </w:p>
    <w:p w:rsidR="0077212E" w:rsidRPr="00542796" w:rsidRDefault="0077212E" w:rsidP="00542796">
      <w:pPr>
        <w:spacing w:after="0" w:line="240" w:lineRule="auto"/>
        <w:ind w:left="360" w:right="22"/>
        <w:jc w:val="both"/>
        <w:rPr>
          <w:rFonts w:ascii="Times New Roman" w:hAnsi="Times New Roman"/>
          <w:sz w:val="28"/>
          <w:szCs w:val="20"/>
          <w:lang w:eastAsia="ru-RU"/>
        </w:rPr>
      </w:pPr>
      <w:r w:rsidRPr="00542796">
        <w:rPr>
          <w:rFonts w:ascii="Times New Roman" w:hAnsi="Times New Roman"/>
          <w:sz w:val="28"/>
          <w:szCs w:val="20"/>
          <w:lang w:eastAsia="ru-RU"/>
        </w:rPr>
        <w:t>- на возмещение вреда, причинённого работнику в связи с использованием им трудовых обязанностей, и компенсацию морального вреда в порядке, установленном законодательством;</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 обязательное социальное страхование в случаях, предусмотренных федеральными законами;</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проявлять творчество,  инициативу.</w:t>
      </w:r>
    </w:p>
    <w:p w:rsidR="0077212E" w:rsidRPr="00542796" w:rsidRDefault="0077212E" w:rsidP="00542796">
      <w:pPr>
        <w:spacing w:after="0" w:line="240" w:lineRule="auto"/>
        <w:jc w:val="both"/>
        <w:rPr>
          <w:rFonts w:ascii="Times New Roman" w:hAnsi="Times New Roman"/>
          <w:sz w:val="28"/>
          <w:szCs w:val="24"/>
          <w:lang w:eastAsia="ru-RU"/>
        </w:rPr>
      </w:pPr>
    </w:p>
    <w:p w:rsidR="0077212E" w:rsidRPr="00542796" w:rsidRDefault="0077212E" w:rsidP="00542796">
      <w:pPr>
        <w:spacing w:after="0" w:line="240" w:lineRule="auto"/>
        <w:ind w:left="480" w:hanging="480"/>
        <w:jc w:val="center"/>
        <w:rPr>
          <w:rFonts w:ascii="Times New Roman" w:hAnsi="Times New Roman"/>
          <w:b/>
          <w:sz w:val="28"/>
          <w:szCs w:val="24"/>
          <w:lang w:eastAsia="ru-RU"/>
        </w:rPr>
      </w:pPr>
      <w:r w:rsidRPr="00542796">
        <w:rPr>
          <w:rFonts w:ascii="Times New Roman" w:hAnsi="Times New Roman"/>
          <w:b/>
          <w:sz w:val="28"/>
          <w:szCs w:val="24"/>
          <w:lang w:eastAsia="ru-RU"/>
        </w:rPr>
        <w:t>7. Права работодателя.</w:t>
      </w:r>
    </w:p>
    <w:p w:rsidR="0077212E" w:rsidRPr="00542796" w:rsidRDefault="0077212E" w:rsidP="00542796">
      <w:pPr>
        <w:spacing w:after="0" w:line="240" w:lineRule="auto"/>
        <w:ind w:left="480" w:hanging="480"/>
        <w:jc w:val="center"/>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 Работодатель имеет право:</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п</w:t>
      </w:r>
      <w:r>
        <w:rPr>
          <w:rFonts w:ascii="Times New Roman" w:hAnsi="Times New Roman"/>
          <w:sz w:val="28"/>
          <w:szCs w:val="20"/>
          <w:lang w:eastAsia="ru-RU"/>
        </w:rPr>
        <w:t xml:space="preserve">ринимать на работу работников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устанавливать дополнительные льготы, гарантии работникам,  общие правила и требования по режиму работы, должностные требования;</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устанавливать систему оплаты труда, стимулирующих и иных выплат в соответствии с действующим законодательством;</w:t>
      </w:r>
    </w:p>
    <w:p w:rsidR="0077212E" w:rsidRPr="00542796" w:rsidRDefault="0077212E" w:rsidP="00542796">
      <w:pPr>
        <w:spacing w:after="0" w:line="240" w:lineRule="auto"/>
        <w:ind w:left="360" w:right="76"/>
        <w:jc w:val="both"/>
        <w:rPr>
          <w:rFonts w:ascii="Times New Roman" w:hAnsi="Times New Roman"/>
          <w:sz w:val="28"/>
          <w:szCs w:val="20"/>
          <w:lang w:eastAsia="ru-RU"/>
        </w:rPr>
      </w:pPr>
      <w:r w:rsidRPr="00542796">
        <w:rPr>
          <w:rFonts w:ascii="Times New Roman" w:hAnsi="Times New Roman"/>
          <w:sz w:val="28"/>
          <w:szCs w:val="20"/>
          <w:lang w:eastAsia="ru-RU"/>
        </w:rPr>
        <w:t>- налагать дисциплинарные взыскания в соответствии с действующим законодательством и применять меры морального и материального поощрения в соответствии с действующим в дошкольном образовательном учреждении положением, поддерживать и поощрять лучших работников;</w:t>
      </w:r>
    </w:p>
    <w:p w:rsidR="0077212E" w:rsidRPr="00542796" w:rsidRDefault="0077212E" w:rsidP="00542796">
      <w:pPr>
        <w:spacing w:after="0" w:line="240" w:lineRule="auto"/>
        <w:ind w:left="360" w:right="22"/>
        <w:jc w:val="both"/>
        <w:rPr>
          <w:rFonts w:ascii="Times New Roman" w:hAnsi="Times New Roman"/>
          <w:sz w:val="28"/>
          <w:szCs w:val="20"/>
          <w:lang w:eastAsia="ru-RU"/>
        </w:rPr>
      </w:pPr>
      <w:r>
        <w:rPr>
          <w:rFonts w:ascii="Times New Roman" w:hAnsi="Times New Roman"/>
          <w:sz w:val="28"/>
          <w:szCs w:val="20"/>
          <w:lang w:eastAsia="ru-RU"/>
        </w:rPr>
        <w:t xml:space="preserve">- требовать от сотрудников </w:t>
      </w:r>
      <w:r w:rsidRPr="00542796">
        <w:rPr>
          <w:rFonts w:ascii="Times New Roman" w:hAnsi="Times New Roman"/>
          <w:sz w:val="28"/>
          <w:szCs w:val="20"/>
          <w:lang w:eastAsia="ru-RU"/>
        </w:rPr>
        <w:t>У</w:t>
      </w:r>
      <w:r>
        <w:rPr>
          <w:rFonts w:ascii="Times New Roman" w:hAnsi="Times New Roman"/>
          <w:sz w:val="28"/>
          <w:szCs w:val="20"/>
          <w:lang w:eastAsia="ru-RU"/>
        </w:rPr>
        <w:t>чреждения</w:t>
      </w:r>
      <w:r w:rsidRPr="00542796">
        <w:rPr>
          <w:rFonts w:ascii="Times New Roman" w:hAnsi="Times New Roman"/>
          <w:sz w:val="28"/>
          <w:szCs w:val="20"/>
          <w:lang w:eastAsia="ru-RU"/>
        </w:rPr>
        <w:t xml:space="preserve"> соблюдения технологии воспитательной, образовательной и хозяйственной деятельности, норм и требований профессионально</w:t>
      </w:r>
      <w:r>
        <w:rPr>
          <w:rFonts w:ascii="Times New Roman" w:hAnsi="Times New Roman"/>
          <w:sz w:val="28"/>
          <w:szCs w:val="20"/>
          <w:lang w:eastAsia="ru-RU"/>
        </w:rPr>
        <w:t>й этики, выполнения принятых Учреждением</w:t>
      </w:r>
      <w:r w:rsidRPr="00542796">
        <w:rPr>
          <w:rFonts w:ascii="Times New Roman" w:hAnsi="Times New Roman"/>
          <w:sz w:val="28"/>
          <w:szCs w:val="20"/>
          <w:lang w:eastAsia="ru-RU"/>
        </w:rPr>
        <w:t xml:space="preserve"> планов и программ.</w:t>
      </w:r>
    </w:p>
    <w:p w:rsidR="0077212E" w:rsidRPr="00542796" w:rsidRDefault="0077212E" w:rsidP="00542796">
      <w:pPr>
        <w:spacing w:after="0" w:line="240" w:lineRule="auto"/>
        <w:rPr>
          <w:rFonts w:ascii="Times New Roman" w:hAnsi="Times New Roman"/>
          <w:b/>
          <w:sz w:val="28"/>
          <w:szCs w:val="24"/>
          <w:lang w:eastAsia="ru-RU"/>
        </w:rPr>
      </w:pPr>
    </w:p>
    <w:p w:rsidR="0077212E" w:rsidRPr="00542796" w:rsidRDefault="0077212E" w:rsidP="00542796">
      <w:pPr>
        <w:spacing w:after="0" w:line="240" w:lineRule="auto"/>
        <w:rPr>
          <w:rFonts w:ascii="Times New Roman" w:hAnsi="Times New Roman"/>
          <w:b/>
          <w:sz w:val="28"/>
          <w:szCs w:val="24"/>
          <w:lang w:eastAsia="ru-RU"/>
        </w:rPr>
      </w:pPr>
    </w:p>
    <w:p w:rsidR="0077212E" w:rsidRPr="00542796" w:rsidRDefault="0077212E" w:rsidP="00542796">
      <w:pPr>
        <w:spacing w:after="0" w:line="240" w:lineRule="auto"/>
        <w:ind w:left="480" w:hanging="480"/>
        <w:jc w:val="center"/>
        <w:rPr>
          <w:rFonts w:ascii="Times New Roman" w:hAnsi="Times New Roman"/>
          <w:sz w:val="28"/>
          <w:szCs w:val="28"/>
          <w:lang w:eastAsia="ru-RU"/>
        </w:rPr>
      </w:pPr>
      <w:r w:rsidRPr="00542796">
        <w:rPr>
          <w:rFonts w:ascii="Times New Roman" w:hAnsi="Times New Roman"/>
          <w:sz w:val="28"/>
          <w:szCs w:val="24"/>
          <w:lang w:eastAsia="ru-RU"/>
        </w:rPr>
        <w:t xml:space="preserve">8. </w:t>
      </w:r>
      <w:r w:rsidRPr="00542796">
        <w:rPr>
          <w:rFonts w:ascii="Times New Roman" w:hAnsi="Times New Roman"/>
          <w:b/>
          <w:sz w:val="28"/>
          <w:szCs w:val="24"/>
          <w:lang w:eastAsia="ru-RU"/>
        </w:rPr>
        <w:t>Меры поощрения.</w:t>
      </w:r>
    </w:p>
    <w:p w:rsidR="0077212E" w:rsidRPr="00542796" w:rsidRDefault="0077212E" w:rsidP="00542796">
      <w:pPr>
        <w:spacing w:after="0" w:line="240" w:lineRule="auto"/>
        <w:ind w:left="480" w:hanging="480"/>
        <w:jc w:val="both"/>
        <w:rPr>
          <w:rFonts w:ascii="Times New Roman" w:hAnsi="Times New Roman"/>
          <w:sz w:val="28"/>
          <w:szCs w:val="28"/>
          <w:lang w:eastAsia="ru-RU"/>
        </w:rPr>
      </w:pPr>
    </w:p>
    <w:p w:rsidR="0077212E" w:rsidRPr="00542796" w:rsidRDefault="0077212E" w:rsidP="00542796">
      <w:pPr>
        <w:spacing w:after="120" w:line="240" w:lineRule="auto"/>
        <w:jc w:val="both"/>
        <w:rPr>
          <w:rFonts w:ascii="Times New Roman" w:hAnsi="Times New Roman"/>
          <w:sz w:val="28"/>
          <w:szCs w:val="28"/>
          <w:lang w:eastAsia="ru-RU"/>
        </w:rPr>
      </w:pPr>
      <w:r w:rsidRPr="00542796">
        <w:rPr>
          <w:rFonts w:ascii="Times New Roman" w:hAnsi="Times New Roman"/>
          <w:sz w:val="28"/>
          <w:szCs w:val="28"/>
          <w:lang w:eastAsia="ru-RU"/>
        </w:rPr>
        <w:t>8.1. За образцовое выполнение трудовых обязанностей, успехи в обучении и воспитании детей, продолжительную и безупречную работу, новаторство в труде и за другие достижения применяются следующие моральные и материальные (согласно «Положению по оплате труда работников муниципального дошкольного образовательно</w:t>
      </w:r>
      <w:r>
        <w:rPr>
          <w:rFonts w:ascii="Times New Roman" w:hAnsi="Times New Roman"/>
          <w:sz w:val="28"/>
          <w:szCs w:val="28"/>
          <w:lang w:eastAsia="ru-RU"/>
        </w:rPr>
        <w:t>го учреждения «Детский сад  № 23</w:t>
      </w:r>
      <w:r w:rsidRPr="00542796">
        <w:rPr>
          <w:rFonts w:ascii="Times New Roman" w:hAnsi="Times New Roman"/>
          <w:sz w:val="28"/>
          <w:szCs w:val="28"/>
          <w:lang w:eastAsia="ru-RU"/>
        </w:rPr>
        <w:t>») поощрения:</w:t>
      </w:r>
    </w:p>
    <w:p w:rsidR="0077212E" w:rsidRPr="00542796" w:rsidRDefault="0077212E" w:rsidP="00542796">
      <w:pPr>
        <w:spacing w:after="0" w:line="240" w:lineRule="auto"/>
        <w:ind w:left="435"/>
        <w:jc w:val="both"/>
        <w:rPr>
          <w:rFonts w:ascii="Times New Roman" w:hAnsi="Times New Roman"/>
          <w:sz w:val="28"/>
          <w:szCs w:val="28"/>
          <w:lang w:eastAsia="ru-RU"/>
        </w:rPr>
      </w:pPr>
      <w:r w:rsidRPr="00542796">
        <w:rPr>
          <w:rFonts w:ascii="Times New Roman" w:hAnsi="Times New Roman"/>
          <w:sz w:val="28"/>
          <w:szCs w:val="28"/>
          <w:lang w:eastAsia="ru-RU"/>
        </w:rPr>
        <w:t>- объявление благодарности с занесением в трудовую книжку;</w:t>
      </w:r>
    </w:p>
    <w:p w:rsidR="0077212E" w:rsidRPr="00542796" w:rsidRDefault="0077212E" w:rsidP="00542796">
      <w:pPr>
        <w:spacing w:after="0" w:line="240" w:lineRule="auto"/>
        <w:ind w:left="435"/>
        <w:jc w:val="both"/>
        <w:rPr>
          <w:rFonts w:ascii="Times New Roman" w:hAnsi="Times New Roman"/>
          <w:sz w:val="28"/>
          <w:szCs w:val="24"/>
          <w:lang w:eastAsia="ru-RU"/>
        </w:rPr>
      </w:pPr>
      <w:r>
        <w:rPr>
          <w:rFonts w:ascii="Times New Roman" w:hAnsi="Times New Roman"/>
          <w:sz w:val="28"/>
          <w:szCs w:val="24"/>
          <w:lang w:eastAsia="ru-RU"/>
        </w:rPr>
        <w:t>- премирование.</w:t>
      </w:r>
    </w:p>
    <w:p w:rsidR="0077212E" w:rsidRPr="00542796" w:rsidRDefault="0077212E" w:rsidP="00542796">
      <w:pPr>
        <w:spacing w:after="0" w:line="240" w:lineRule="auto"/>
        <w:ind w:left="435"/>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8.2. За особые заслуги работников </w:t>
      </w:r>
      <w:r>
        <w:rPr>
          <w:rFonts w:ascii="Times New Roman" w:hAnsi="Times New Roman"/>
          <w:sz w:val="28"/>
          <w:szCs w:val="24"/>
          <w:lang w:eastAsia="ru-RU"/>
        </w:rPr>
        <w:t xml:space="preserve">Учреждения </w:t>
      </w:r>
      <w:r w:rsidRPr="00542796">
        <w:rPr>
          <w:rFonts w:ascii="Times New Roman" w:hAnsi="Times New Roman"/>
          <w:sz w:val="28"/>
          <w:szCs w:val="24"/>
          <w:lang w:eastAsia="ru-RU"/>
        </w:rPr>
        <w:t>администрация ходатайствует в вышестоящие органы для награждения отраслевыми и государственными наградами, почетными грамотами органов управления образования.</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8.3. Поощрения объявляются в приказе, доводятся до сведения всего коллектива и заносятся в трудовую книжку работника.</w:t>
      </w: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center"/>
        <w:rPr>
          <w:rFonts w:ascii="Times New Roman" w:hAnsi="Times New Roman"/>
          <w:b/>
          <w:sz w:val="28"/>
          <w:szCs w:val="28"/>
          <w:lang w:eastAsia="ru-RU"/>
        </w:rPr>
      </w:pPr>
      <w:r w:rsidRPr="00542796">
        <w:rPr>
          <w:rFonts w:ascii="Times New Roman" w:hAnsi="Times New Roman"/>
          <w:b/>
          <w:sz w:val="28"/>
          <w:szCs w:val="28"/>
          <w:lang w:eastAsia="ru-RU"/>
        </w:rPr>
        <w:t>9. Ответственность за нарушение трудовой дисциплины.</w:t>
      </w:r>
    </w:p>
    <w:p w:rsidR="0077212E" w:rsidRPr="00542796" w:rsidRDefault="0077212E" w:rsidP="00542796">
      <w:pPr>
        <w:spacing w:after="0" w:line="240" w:lineRule="auto"/>
        <w:ind w:left="480" w:hanging="480"/>
        <w:jc w:val="both"/>
        <w:rPr>
          <w:rFonts w:ascii="Times New Roman" w:hAnsi="Times New Roman"/>
          <w:b/>
          <w:sz w:val="28"/>
          <w:szCs w:val="28"/>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9.1. За нарушение трудовой дисциплины, т.е. неисполнение или ненадлежащее исполнение по вине работника обязанностей, возложенных на нег</w:t>
      </w:r>
      <w:r>
        <w:rPr>
          <w:rFonts w:ascii="Times New Roman" w:hAnsi="Times New Roman"/>
          <w:sz w:val="28"/>
          <w:szCs w:val="24"/>
          <w:lang w:eastAsia="ru-RU"/>
        </w:rPr>
        <w:t xml:space="preserve">о трудовым договором, Уставом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правилами внутреннего трудового распорядка, должностными инструкциями, работодатель имеет право применить следующие дисциплинарные взыскания:</w:t>
      </w:r>
    </w:p>
    <w:p w:rsidR="0077212E" w:rsidRPr="00542796" w:rsidRDefault="0077212E" w:rsidP="00542796">
      <w:pPr>
        <w:spacing w:after="0" w:line="240" w:lineRule="auto"/>
        <w:ind w:left="435"/>
        <w:rPr>
          <w:rFonts w:ascii="Times New Roman" w:hAnsi="Times New Roman"/>
          <w:sz w:val="28"/>
          <w:szCs w:val="24"/>
          <w:lang w:eastAsia="ru-RU"/>
        </w:rPr>
      </w:pPr>
      <w:r w:rsidRPr="00542796">
        <w:rPr>
          <w:rFonts w:ascii="Times New Roman" w:hAnsi="Times New Roman"/>
          <w:sz w:val="28"/>
          <w:szCs w:val="24"/>
          <w:lang w:eastAsia="ru-RU"/>
        </w:rPr>
        <w:t>- замечание;</w:t>
      </w:r>
    </w:p>
    <w:p w:rsidR="0077212E" w:rsidRPr="00542796" w:rsidRDefault="0077212E" w:rsidP="00542796">
      <w:pPr>
        <w:spacing w:after="0" w:line="240" w:lineRule="auto"/>
        <w:ind w:left="435"/>
        <w:rPr>
          <w:rFonts w:ascii="Times New Roman" w:hAnsi="Times New Roman"/>
          <w:sz w:val="28"/>
          <w:szCs w:val="24"/>
          <w:lang w:eastAsia="ru-RU"/>
        </w:rPr>
      </w:pPr>
      <w:r w:rsidRPr="00542796">
        <w:rPr>
          <w:rFonts w:ascii="Times New Roman" w:hAnsi="Times New Roman"/>
          <w:sz w:val="28"/>
          <w:szCs w:val="24"/>
          <w:lang w:eastAsia="ru-RU"/>
        </w:rPr>
        <w:t>- выговор;</w:t>
      </w:r>
    </w:p>
    <w:p w:rsidR="0077212E" w:rsidRPr="00542796" w:rsidRDefault="0077212E" w:rsidP="00542796">
      <w:pPr>
        <w:spacing w:after="0" w:line="240" w:lineRule="auto"/>
        <w:ind w:left="435"/>
        <w:rPr>
          <w:rFonts w:ascii="Times New Roman" w:hAnsi="Times New Roman"/>
          <w:sz w:val="28"/>
          <w:szCs w:val="24"/>
          <w:lang w:eastAsia="ru-RU"/>
        </w:rPr>
      </w:pPr>
      <w:r w:rsidRPr="00542796">
        <w:rPr>
          <w:rFonts w:ascii="Times New Roman" w:hAnsi="Times New Roman"/>
          <w:sz w:val="28"/>
          <w:szCs w:val="24"/>
          <w:lang w:eastAsia="ru-RU"/>
        </w:rPr>
        <w:t>- увольнение.</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9.2. К дисциплинарным взысканиям, в частности, относится увольнение работника по основаниям, предусмотренным  пунктами 5, 6, 7, 9, 10 статьи 81  Трудового кодекса  РФ.</w:t>
      </w:r>
    </w:p>
    <w:p w:rsidR="0077212E" w:rsidRPr="00542796" w:rsidRDefault="0077212E" w:rsidP="00542796">
      <w:pPr>
        <w:spacing w:after="0" w:line="240" w:lineRule="auto"/>
        <w:ind w:left="480" w:firstLine="60"/>
        <w:jc w:val="both"/>
        <w:rPr>
          <w:rFonts w:ascii="Times New Roman" w:hAnsi="Times New Roman"/>
          <w:sz w:val="28"/>
          <w:szCs w:val="24"/>
          <w:lang w:eastAsia="ru-RU"/>
        </w:rPr>
      </w:pPr>
      <w:r w:rsidRPr="00542796">
        <w:rPr>
          <w:rFonts w:ascii="Times New Roman" w:hAnsi="Times New Roman"/>
          <w:sz w:val="28"/>
          <w:szCs w:val="24"/>
          <w:lang w:eastAsia="ru-RU"/>
        </w:rPr>
        <w:t>Помимо оснований, предусмотренных действующим Трудовым Кодексом РФ и иными федеральными законами, дополнительными основаниями для увольнения педагогического работника являются пункты 1, 2 статьи 336, пункт 8 статьи 81 Трудового кодекса РФ.</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9.3. Дисциплинарное взы</w:t>
      </w:r>
      <w:r>
        <w:rPr>
          <w:rFonts w:ascii="Times New Roman" w:hAnsi="Times New Roman"/>
          <w:sz w:val="28"/>
          <w:szCs w:val="24"/>
          <w:lang w:eastAsia="ru-RU"/>
        </w:rPr>
        <w:t xml:space="preserve">скание применяется заведующим </w:t>
      </w:r>
      <w:r w:rsidRPr="00542796">
        <w:rPr>
          <w:rFonts w:ascii="Times New Roman" w:hAnsi="Times New Roman"/>
          <w:sz w:val="28"/>
          <w:szCs w:val="24"/>
          <w:lang w:eastAsia="ru-RU"/>
        </w:rPr>
        <w:t>У</w:t>
      </w:r>
      <w:r>
        <w:rPr>
          <w:rFonts w:ascii="Times New Roman" w:hAnsi="Times New Roman"/>
          <w:sz w:val="28"/>
          <w:szCs w:val="24"/>
          <w:lang w:eastAsia="ru-RU"/>
        </w:rPr>
        <w:t>чреждения</w:t>
      </w:r>
      <w:r w:rsidRPr="00542796">
        <w:rPr>
          <w:rFonts w:ascii="Times New Roman" w:hAnsi="Times New Roman"/>
          <w:sz w:val="28"/>
          <w:szCs w:val="24"/>
          <w:lang w:eastAsia="ru-RU"/>
        </w:rPr>
        <w:t>. Администрация имеет право вместо применения дисциплинарного взыскания передать вопрос о нарушении трудовой дисциплины на рассмотрение трудового коллектива.</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9.4. Дисциплинарные взыскания на заведующего У</w:t>
      </w:r>
      <w:r>
        <w:rPr>
          <w:rFonts w:ascii="Times New Roman" w:hAnsi="Times New Roman"/>
          <w:sz w:val="28"/>
          <w:szCs w:val="24"/>
          <w:lang w:eastAsia="ru-RU"/>
        </w:rPr>
        <w:t>чреждения</w:t>
      </w:r>
      <w:r w:rsidRPr="00542796">
        <w:rPr>
          <w:rFonts w:ascii="Times New Roman" w:hAnsi="Times New Roman"/>
          <w:sz w:val="28"/>
          <w:szCs w:val="24"/>
          <w:lang w:eastAsia="ru-RU"/>
        </w:rPr>
        <w:t xml:space="preserve"> накладываются учредителем.</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 xml:space="preserve">9.5. До применения дисциплинарного взыскания от работника, допустившего нарушение, должны быть потребованы объяснения в письменной форме в течение двух рабочих дней. Отказ работника дать объяснение не может служить препятствием для применения дисциплинарного взыскания. В случае отказа работника дать указанное объяснение составляется соответствующий акт. </w:t>
      </w:r>
    </w:p>
    <w:p w:rsidR="0077212E" w:rsidRPr="00542796" w:rsidRDefault="0077212E" w:rsidP="00542796">
      <w:pPr>
        <w:spacing w:after="0" w:line="240" w:lineRule="auto"/>
        <w:ind w:left="480" w:firstLine="60"/>
        <w:jc w:val="both"/>
        <w:rPr>
          <w:rFonts w:ascii="Times New Roman" w:hAnsi="Times New Roman"/>
          <w:sz w:val="28"/>
          <w:szCs w:val="24"/>
          <w:lang w:eastAsia="ru-RU"/>
        </w:rPr>
      </w:pPr>
      <w:r w:rsidRPr="00542796">
        <w:rPr>
          <w:rFonts w:ascii="Times New Roman" w:hAnsi="Times New Roman"/>
          <w:sz w:val="28"/>
          <w:szCs w:val="24"/>
          <w:lang w:eastAsia="ru-RU"/>
        </w:rPr>
        <w:t>Дисциплинарное взыскание применяется администрацией не позднее одного месяца со дня его обнаружения, не считая времени болезни или пребывания работника в отпуске, и не может быть применено позднее шести месяцев со дня совершения проступка (статья 193 Трудового кодекса РФ).</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9.6. За каждое нарушение трудовой дисциплины может быть применено только одно дисциплинарное взыскание.</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9.7. Приказ о применении дисциплинарного взыскания с указанием мотивов его применения объясняется работнику под подпись в трехдневный срок.</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9.8. Если в течение года со дня применения дисциплинарного взыскания работник не подвергнут новому дисциплинарному взысканию, то он считается не подвергшимся дисциплинарному взысканию. Администрация по своей инициативе или ходатайству трудового коллектива может издать приказ о снятии взыскания, не ожидая истечения года, если работник не допустил нового нарушения трудовой дисциплины и притом проявил себя как хороший, добросовестный работник (статья 194 Трудового кодекса РФ). В течение срока действия дисциплинарного взыскания меры поощрения, указанные выше, не применяются.</w:t>
      </w: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center"/>
        <w:rPr>
          <w:rFonts w:ascii="Times New Roman" w:hAnsi="Times New Roman"/>
          <w:b/>
          <w:sz w:val="28"/>
          <w:szCs w:val="24"/>
          <w:lang w:eastAsia="ru-RU"/>
        </w:rPr>
      </w:pPr>
      <w:r w:rsidRPr="00542796">
        <w:rPr>
          <w:rFonts w:ascii="Times New Roman" w:hAnsi="Times New Roman"/>
          <w:b/>
          <w:sz w:val="28"/>
          <w:szCs w:val="24"/>
          <w:lang w:eastAsia="ru-RU"/>
        </w:rPr>
        <w:t>10. Оплата труда</w:t>
      </w:r>
    </w:p>
    <w:p w:rsidR="0077212E" w:rsidRPr="00542796" w:rsidRDefault="0077212E" w:rsidP="00542796">
      <w:pPr>
        <w:spacing w:after="0" w:line="240" w:lineRule="auto"/>
        <w:ind w:left="480" w:hanging="480"/>
        <w:jc w:val="center"/>
        <w:rPr>
          <w:rFonts w:ascii="Times New Roman" w:hAnsi="Times New Roman"/>
          <w:b/>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8"/>
          <w:lang w:eastAsia="ru-RU"/>
        </w:rPr>
      </w:pPr>
      <w:r>
        <w:rPr>
          <w:rFonts w:ascii="Times New Roman" w:hAnsi="Times New Roman"/>
          <w:sz w:val="28"/>
          <w:szCs w:val="24"/>
          <w:lang w:eastAsia="ru-RU"/>
        </w:rPr>
        <w:t xml:space="preserve">10.1. Оплата труда работникам  </w:t>
      </w:r>
      <w:r w:rsidRPr="00542796">
        <w:rPr>
          <w:rFonts w:ascii="Times New Roman" w:hAnsi="Times New Roman"/>
          <w:sz w:val="28"/>
          <w:szCs w:val="24"/>
          <w:lang w:eastAsia="ru-RU"/>
        </w:rPr>
        <w:t>У</w:t>
      </w:r>
      <w:r>
        <w:rPr>
          <w:rFonts w:ascii="Times New Roman" w:hAnsi="Times New Roman"/>
          <w:sz w:val="28"/>
          <w:szCs w:val="24"/>
          <w:lang w:eastAsia="ru-RU"/>
        </w:rPr>
        <w:t xml:space="preserve">чреждения </w:t>
      </w:r>
      <w:r w:rsidRPr="00542796">
        <w:rPr>
          <w:rFonts w:ascii="Times New Roman" w:hAnsi="Times New Roman"/>
          <w:sz w:val="28"/>
          <w:szCs w:val="24"/>
          <w:lang w:eastAsia="ru-RU"/>
        </w:rPr>
        <w:t xml:space="preserve"> осуществляется в соответствии с </w:t>
      </w:r>
      <w:r w:rsidRPr="00542796">
        <w:rPr>
          <w:rFonts w:ascii="Times New Roman" w:hAnsi="Times New Roman"/>
          <w:sz w:val="28"/>
          <w:szCs w:val="28"/>
          <w:lang w:eastAsia="ru-RU"/>
        </w:rPr>
        <w:t>Положением «Об оплате труда работников муниципального дошкольного образовательн</w:t>
      </w:r>
      <w:r>
        <w:rPr>
          <w:rFonts w:ascii="Times New Roman" w:hAnsi="Times New Roman"/>
          <w:sz w:val="28"/>
          <w:szCs w:val="28"/>
          <w:lang w:eastAsia="ru-RU"/>
        </w:rPr>
        <w:t>ого учреждения «Детский сад № 23</w:t>
      </w:r>
      <w:r w:rsidRPr="00542796">
        <w:rPr>
          <w:rFonts w:ascii="Times New Roman" w:hAnsi="Times New Roman"/>
          <w:sz w:val="28"/>
          <w:szCs w:val="28"/>
          <w:lang w:eastAsia="ru-RU"/>
        </w:rPr>
        <w:t>».</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10.2. Оплата труда работникам осуществляется в зависимости от установленного разряда (категории) по оплате труда в соответствии с занимаемой должностью, уровнем образования и стажем работы, а также полученной квалификационной категорией по итогам аттестации.</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10.3. Тарификация на новый учебный год утверждается работодателем не позднее 1 сентября текущего года.</w:t>
      </w:r>
    </w:p>
    <w:p w:rsidR="0077212E" w:rsidRPr="00542796" w:rsidRDefault="0077212E" w:rsidP="00542796">
      <w:pPr>
        <w:shd w:val="clear" w:color="auto" w:fill="FFFFFF"/>
        <w:spacing w:after="0" w:line="240" w:lineRule="auto"/>
        <w:jc w:val="both"/>
        <w:rPr>
          <w:rFonts w:ascii="Times New Roman" w:hAnsi="Times New Roman"/>
          <w:color w:val="000000"/>
          <w:sz w:val="28"/>
          <w:szCs w:val="28"/>
          <w:lang w:eastAsia="ru-RU"/>
        </w:rPr>
      </w:pPr>
      <w:r w:rsidRPr="00542796">
        <w:rPr>
          <w:rFonts w:ascii="Times New Roman" w:hAnsi="Times New Roman"/>
          <w:sz w:val="28"/>
          <w:szCs w:val="24"/>
          <w:lang w:eastAsia="ru-RU"/>
        </w:rPr>
        <w:t xml:space="preserve">10.4. Оплата труда в </w:t>
      </w:r>
      <w:r>
        <w:rPr>
          <w:rFonts w:ascii="Times New Roman" w:hAnsi="Times New Roman"/>
          <w:sz w:val="28"/>
          <w:szCs w:val="24"/>
          <w:lang w:eastAsia="ru-RU"/>
        </w:rPr>
        <w:t xml:space="preserve">Учреждении </w:t>
      </w:r>
      <w:r w:rsidRPr="00542796">
        <w:rPr>
          <w:rFonts w:ascii="Times New Roman" w:hAnsi="Times New Roman"/>
          <w:color w:val="000000"/>
          <w:sz w:val="28"/>
          <w:szCs w:val="28"/>
          <w:lang w:eastAsia="ru-RU"/>
        </w:rPr>
        <w:t xml:space="preserve">производится два раза в месяц (25 – го </w:t>
      </w:r>
      <w:r>
        <w:rPr>
          <w:rFonts w:ascii="Times New Roman" w:hAnsi="Times New Roman"/>
          <w:color w:val="000000"/>
          <w:sz w:val="28"/>
          <w:szCs w:val="28"/>
          <w:lang w:eastAsia="ru-RU"/>
        </w:rPr>
        <w:t xml:space="preserve">числа за первую половину месяца </w:t>
      </w:r>
      <w:r w:rsidRPr="00542796">
        <w:rPr>
          <w:rFonts w:ascii="Times New Roman" w:hAnsi="Times New Roman"/>
          <w:color w:val="000000"/>
          <w:sz w:val="28"/>
          <w:szCs w:val="28"/>
          <w:lang w:eastAsia="ru-RU"/>
        </w:rPr>
        <w:t>и 10- го числа</w:t>
      </w:r>
      <w:r>
        <w:rPr>
          <w:rFonts w:ascii="Times New Roman" w:hAnsi="Times New Roman"/>
          <w:color w:val="000000"/>
          <w:sz w:val="28"/>
          <w:szCs w:val="28"/>
          <w:lang w:eastAsia="ru-RU"/>
        </w:rPr>
        <w:t xml:space="preserve"> за вторую половину месяца</w:t>
      </w:r>
      <w:r w:rsidRPr="00542796">
        <w:rPr>
          <w:rFonts w:ascii="Times New Roman" w:hAnsi="Times New Roman"/>
          <w:color w:val="000000"/>
          <w:sz w:val="28"/>
          <w:szCs w:val="28"/>
          <w:lang w:eastAsia="ru-RU"/>
        </w:rPr>
        <w:t xml:space="preserve">), путем перечисления денежных средств на </w:t>
      </w:r>
      <w:r>
        <w:rPr>
          <w:rFonts w:ascii="Times New Roman" w:hAnsi="Times New Roman"/>
          <w:color w:val="000000"/>
          <w:sz w:val="28"/>
          <w:szCs w:val="28"/>
          <w:lang w:eastAsia="ru-RU"/>
        </w:rPr>
        <w:t xml:space="preserve">зарплатную </w:t>
      </w:r>
      <w:r w:rsidRPr="00542796">
        <w:rPr>
          <w:rFonts w:ascii="Times New Roman" w:hAnsi="Times New Roman"/>
          <w:color w:val="000000"/>
          <w:sz w:val="28"/>
          <w:szCs w:val="28"/>
          <w:lang w:eastAsia="ru-RU"/>
        </w:rPr>
        <w:t>карту.</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10.5. Оплата труда работников, привлекаемых к работе в выходные и праздничные дни, работающих по совместительству и совмещающим должности, заменяющих временно отсутствующих работников, осуществляется в соответствии с требованиями действующего законодательства.</w:t>
      </w:r>
    </w:p>
    <w:p w:rsidR="0077212E" w:rsidRPr="00542796" w:rsidRDefault="0077212E" w:rsidP="00542796">
      <w:pPr>
        <w:spacing w:after="0" w:line="240" w:lineRule="auto"/>
        <w:jc w:val="both"/>
        <w:outlineLvl w:val="0"/>
        <w:rPr>
          <w:rFonts w:ascii="Times New Roman" w:hAnsi="Times New Roman"/>
          <w:sz w:val="28"/>
          <w:szCs w:val="24"/>
          <w:lang w:eastAsia="ru-RU"/>
        </w:rPr>
      </w:pPr>
      <w:r>
        <w:rPr>
          <w:rFonts w:ascii="Times New Roman" w:hAnsi="Times New Roman"/>
          <w:sz w:val="28"/>
          <w:szCs w:val="24"/>
          <w:lang w:eastAsia="ru-RU"/>
        </w:rPr>
        <w:t xml:space="preserve">10.6. В </w:t>
      </w:r>
      <w:r w:rsidRPr="00542796">
        <w:rPr>
          <w:rFonts w:ascii="Times New Roman" w:hAnsi="Times New Roman"/>
          <w:sz w:val="28"/>
          <w:szCs w:val="24"/>
          <w:lang w:eastAsia="ru-RU"/>
        </w:rPr>
        <w:t>У</w:t>
      </w:r>
      <w:r>
        <w:rPr>
          <w:rFonts w:ascii="Times New Roman" w:hAnsi="Times New Roman"/>
          <w:sz w:val="28"/>
          <w:szCs w:val="24"/>
          <w:lang w:eastAsia="ru-RU"/>
        </w:rPr>
        <w:t>чреждении</w:t>
      </w:r>
      <w:r w:rsidRPr="00542796">
        <w:rPr>
          <w:rFonts w:ascii="Times New Roman" w:hAnsi="Times New Roman"/>
          <w:sz w:val="28"/>
          <w:szCs w:val="24"/>
          <w:lang w:eastAsia="ru-RU"/>
        </w:rPr>
        <w:t xml:space="preserve"> устанавливаются стимулирующие выплаты, доплаты  в соответствии с Положением </w:t>
      </w:r>
      <w:r w:rsidRPr="00542796">
        <w:rPr>
          <w:rFonts w:ascii="Times New Roman" w:hAnsi="Times New Roman"/>
          <w:sz w:val="28"/>
          <w:szCs w:val="28"/>
          <w:lang w:eastAsia="ru-RU"/>
        </w:rPr>
        <w:t>«Об оплате труда работников муниципального дошкольного образовательн</w:t>
      </w:r>
      <w:r>
        <w:rPr>
          <w:rFonts w:ascii="Times New Roman" w:hAnsi="Times New Roman"/>
          <w:sz w:val="28"/>
          <w:szCs w:val="28"/>
          <w:lang w:eastAsia="ru-RU"/>
        </w:rPr>
        <w:t>ого учреждения «Детский сад № 23</w:t>
      </w:r>
      <w:r w:rsidRPr="00542796">
        <w:rPr>
          <w:rFonts w:ascii="Times New Roman" w:hAnsi="Times New Roman"/>
          <w:sz w:val="28"/>
          <w:szCs w:val="28"/>
          <w:lang w:eastAsia="ru-RU"/>
        </w:rPr>
        <w:t xml:space="preserve">», </w:t>
      </w:r>
      <w:r w:rsidRPr="00542796">
        <w:rPr>
          <w:rFonts w:ascii="Times New Roman" w:hAnsi="Times New Roman"/>
          <w:sz w:val="28"/>
          <w:szCs w:val="24"/>
          <w:lang w:eastAsia="ru-RU"/>
        </w:rPr>
        <w:t>Коллективным договором и локальными актами учреждения.</w:t>
      </w:r>
    </w:p>
    <w:p w:rsidR="0077212E" w:rsidRPr="00542796" w:rsidRDefault="0077212E" w:rsidP="00542796">
      <w:pPr>
        <w:spacing w:after="0" w:line="240" w:lineRule="auto"/>
        <w:ind w:left="480" w:hanging="480"/>
        <w:jc w:val="both"/>
        <w:rPr>
          <w:rFonts w:ascii="Times New Roman" w:hAnsi="Times New Roman"/>
          <w:sz w:val="28"/>
          <w:szCs w:val="24"/>
          <w:lang w:eastAsia="ru-RU"/>
        </w:rPr>
      </w:pPr>
      <w:r w:rsidRPr="00542796">
        <w:rPr>
          <w:rFonts w:ascii="Times New Roman" w:hAnsi="Times New Roman"/>
          <w:sz w:val="28"/>
          <w:szCs w:val="24"/>
          <w:lang w:eastAsia="ru-RU"/>
        </w:rPr>
        <w:t>10.7. Работникам с условиями труда, отличающихся от нормальных условий труда, устанавливаются доплаты в соответствии с действующим законодательством.</w:t>
      </w: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Pr="00542796" w:rsidRDefault="0077212E" w:rsidP="00542796">
      <w:pPr>
        <w:spacing w:after="0" w:line="240" w:lineRule="auto"/>
        <w:ind w:left="480" w:hanging="480"/>
        <w:jc w:val="both"/>
        <w:rPr>
          <w:rFonts w:ascii="Times New Roman" w:hAnsi="Times New Roman"/>
          <w:sz w:val="28"/>
          <w:szCs w:val="24"/>
          <w:lang w:eastAsia="ru-RU"/>
        </w:rPr>
      </w:pPr>
    </w:p>
    <w:p w:rsidR="0077212E" w:rsidRDefault="0077212E"/>
    <w:sectPr w:rsidR="0077212E" w:rsidSect="008E5B7C">
      <w:pgSz w:w="11906" w:h="16838" w:code="9"/>
      <w:pgMar w:top="1134" w:right="850"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5268E"/>
    <w:rsid w:val="000015C8"/>
    <w:rsid w:val="0000237C"/>
    <w:rsid w:val="00002764"/>
    <w:rsid w:val="00005361"/>
    <w:rsid w:val="00007C2D"/>
    <w:rsid w:val="000104C9"/>
    <w:rsid w:val="000145A6"/>
    <w:rsid w:val="000145D3"/>
    <w:rsid w:val="00015283"/>
    <w:rsid w:val="00021741"/>
    <w:rsid w:val="0002560C"/>
    <w:rsid w:val="00030FB1"/>
    <w:rsid w:val="000310D4"/>
    <w:rsid w:val="00031462"/>
    <w:rsid w:val="00031A90"/>
    <w:rsid w:val="0003437B"/>
    <w:rsid w:val="000354EE"/>
    <w:rsid w:val="00035A15"/>
    <w:rsid w:val="00037393"/>
    <w:rsid w:val="00037690"/>
    <w:rsid w:val="00037721"/>
    <w:rsid w:val="0004129A"/>
    <w:rsid w:val="00042CA0"/>
    <w:rsid w:val="00042CF4"/>
    <w:rsid w:val="000435AA"/>
    <w:rsid w:val="00043EF8"/>
    <w:rsid w:val="000478A4"/>
    <w:rsid w:val="00052F97"/>
    <w:rsid w:val="000540FB"/>
    <w:rsid w:val="00055D94"/>
    <w:rsid w:val="000623A2"/>
    <w:rsid w:val="00063720"/>
    <w:rsid w:val="00065552"/>
    <w:rsid w:val="00065B8C"/>
    <w:rsid w:val="00066B42"/>
    <w:rsid w:val="00067148"/>
    <w:rsid w:val="00072399"/>
    <w:rsid w:val="00073469"/>
    <w:rsid w:val="00073571"/>
    <w:rsid w:val="00073FC7"/>
    <w:rsid w:val="00076110"/>
    <w:rsid w:val="000765CF"/>
    <w:rsid w:val="0007718F"/>
    <w:rsid w:val="00081971"/>
    <w:rsid w:val="00081AC6"/>
    <w:rsid w:val="00081BF2"/>
    <w:rsid w:val="000848FB"/>
    <w:rsid w:val="00090945"/>
    <w:rsid w:val="000914ED"/>
    <w:rsid w:val="00092F86"/>
    <w:rsid w:val="000937DD"/>
    <w:rsid w:val="00095A7E"/>
    <w:rsid w:val="0009703D"/>
    <w:rsid w:val="0009758C"/>
    <w:rsid w:val="00097A27"/>
    <w:rsid w:val="000A47E1"/>
    <w:rsid w:val="000A47F6"/>
    <w:rsid w:val="000A4BEB"/>
    <w:rsid w:val="000A58AD"/>
    <w:rsid w:val="000A5BCF"/>
    <w:rsid w:val="000A713F"/>
    <w:rsid w:val="000A7177"/>
    <w:rsid w:val="000A7F01"/>
    <w:rsid w:val="000B09A2"/>
    <w:rsid w:val="000B0EE8"/>
    <w:rsid w:val="000B0FB3"/>
    <w:rsid w:val="000B1FEC"/>
    <w:rsid w:val="000B3F33"/>
    <w:rsid w:val="000B57B0"/>
    <w:rsid w:val="000B6257"/>
    <w:rsid w:val="000B6271"/>
    <w:rsid w:val="000B6E6D"/>
    <w:rsid w:val="000C0C6F"/>
    <w:rsid w:val="000C0E88"/>
    <w:rsid w:val="000C44CC"/>
    <w:rsid w:val="000C5596"/>
    <w:rsid w:val="000D001E"/>
    <w:rsid w:val="000D0312"/>
    <w:rsid w:val="000D0F9A"/>
    <w:rsid w:val="000D62C2"/>
    <w:rsid w:val="000D7496"/>
    <w:rsid w:val="000E1DA3"/>
    <w:rsid w:val="000E4AF6"/>
    <w:rsid w:val="000F050B"/>
    <w:rsid w:val="000F153C"/>
    <w:rsid w:val="000F25B4"/>
    <w:rsid w:val="000F3BA0"/>
    <w:rsid w:val="000F3BCB"/>
    <w:rsid w:val="000F4042"/>
    <w:rsid w:val="0010225A"/>
    <w:rsid w:val="001022FC"/>
    <w:rsid w:val="00102EAC"/>
    <w:rsid w:val="0010367C"/>
    <w:rsid w:val="001037BE"/>
    <w:rsid w:val="0010542F"/>
    <w:rsid w:val="00110811"/>
    <w:rsid w:val="00110CA8"/>
    <w:rsid w:val="00113E2D"/>
    <w:rsid w:val="001155A6"/>
    <w:rsid w:val="00116E3B"/>
    <w:rsid w:val="0011711A"/>
    <w:rsid w:val="00124382"/>
    <w:rsid w:val="00124426"/>
    <w:rsid w:val="001255F8"/>
    <w:rsid w:val="001257F9"/>
    <w:rsid w:val="00125D03"/>
    <w:rsid w:val="00130FC4"/>
    <w:rsid w:val="001332D1"/>
    <w:rsid w:val="0013466B"/>
    <w:rsid w:val="001356E7"/>
    <w:rsid w:val="00140A06"/>
    <w:rsid w:val="00140F9A"/>
    <w:rsid w:val="0014129D"/>
    <w:rsid w:val="001415A6"/>
    <w:rsid w:val="00141D48"/>
    <w:rsid w:val="001441B7"/>
    <w:rsid w:val="001449D5"/>
    <w:rsid w:val="00145194"/>
    <w:rsid w:val="0014655E"/>
    <w:rsid w:val="00146A8E"/>
    <w:rsid w:val="00146BB8"/>
    <w:rsid w:val="001471E9"/>
    <w:rsid w:val="0015018A"/>
    <w:rsid w:val="00151156"/>
    <w:rsid w:val="001563D5"/>
    <w:rsid w:val="00156AA6"/>
    <w:rsid w:val="00156B75"/>
    <w:rsid w:val="00160E49"/>
    <w:rsid w:val="0016138E"/>
    <w:rsid w:val="00162295"/>
    <w:rsid w:val="001623A7"/>
    <w:rsid w:val="0016598B"/>
    <w:rsid w:val="00166948"/>
    <w:rsid w:val="00167CD9"/>
    <w:rsid w:val="00170219"/>
    <w:rsid w:val="00170B0B"/>
    <w:rsid w:val="001713DA"/>
    <w:rsid w:val="0017191B"/>
    <w:rsid w:val="001749A9"/>
    <w:rsid w:val="00174BB5"/>
    <w:rsid w:val="001751F8"/>
    <w:rsid w:val="001752D0"/>
    <w:rsid w:val="00175B7F"/>
    <w:rsid w:val="00176271"/>
    <w:rsid w:val="0017646A"/>
    <w:rsid w:val="001767A6"/>
    <w:rsid w:val="0018038C"/>
    <w:rsid w:val="001913A8"/>
    <w:rsid w:val="0019167A"/>
    <w:rsid w:val="00191827"/>
    <w:rsid w:val="00191AD2"/>
    <w:rsid w:val="001925C5"/>
    <w:rsid w:val="00192624"/>
    <w:rsid w:val="0019286C"/>
    <w:rsid w:val="00193220"/>
    <w:rsid w:val="001944E0"/>
    <w:rsid w:val="00196D55"/>
    <w:rsid w:val="001971D4"/>
    <w:rsid w:val="00197EE2"/>
    <w:rsid w:val="001A23AA"/>
    <w:rsid w:val="001A52CF"/>
    <w:rsid w:val="001A6688"/>
    <w:rsid w:val="001A6906"/>
    <w:rsid w:val="001B0D91"/>
    <w:rsid w:val="001B0DE8"/>
    <w:rsid w:val="001B3923"/>
    <w:rsid w:val="001B4A69"/>
    <w:rsid w:val="001B5BC5"/>
    <w:rsid w:val="001B687F"/>
    <w:rsid w:val="001B6B8C"/>
    <w:rsid w:val="001C0046"/>
    <w:rsid w:val="001C02DD"/>
    <w:rsid w:val="001C2DA9"/>
    <w:rsid w:val="001C4004"/>
    <w:rsid w:val="001C44E0"/>
    <w:rsid w:val="001C52BD"/>
    <w:rsid w:val="001C564B"/>
    <w:rsid w:val="001C58AE"/>
    <w:rsid w:val="001C5D74"/>
    <w:rsid w:val="001D04D9"/>
    <w:rsid w:val="001D058B"/>
    <w:rsid w:val="001D0D21"/>
    <w:rsid w:val="001D1A8F"/>
    <w:rsid w:val="001D2DC2"/>
    <w:rsid w:val="001D4065"/>
    <w:rsid w:val="001D4C94"/>
    <w:rsid w:val="001D53E5"/>
    <w:rsid w:val="001D57DE"/>
    <w:rsid w:val="001D61EB"/>
    <w:rsid w:val="001E0138"/>
    <w:rsid w:val="001E04BE"/>
    <w:rsid w:val="001E14E7"/>
    <w:rsid w:val="001E304B"/>
    <w:rsid w:val="001E6B09"/>
    <w:rsid w:val="001F0FB7"/>
    <w:rsid w:val="001F2BD6"/>
    <w:rsid w:val="001F67F3"/>
    <w:rsid w:val="00202101"/>
    <w:rsid w:val="00202B15"/>
    <w:rsid w:val="002059FE"/>
    <w:rsid w:val="00206531"/>
    <w:rsid w:val="002066D4"/>
    <w:rsid w:val="00210547"/>
    <w:rsid w:val="002114FE"/>
    <w:rsid w:val="00211BA2"/>
    <w:rsid w:val="00213522"/>
    <w:rsid w:val="00215C7D"/>
    <w:rsid w:val="002161A3"/>
    <w:rsid w:val="002204FD"/>
    <w:rsid w:val="00220569"/>
    <w:rsid w:val="00220577"/>
    <w:rsid w:val="00221ED0"/>
    <w:rsid w:val="0022561A"/>
    <w:rsid w:val="002262F1"/>
    <w:rsid w:val="00230B6D"/>
    <w:rsid w:val="00231EF7"/>
    <w:rsid w:val="002320BA"/>
    <w:rsid w:val="00232C95"/>
    <w:rsid w:val="00232FCC"/>
    <w:rsid w:val="00235691"/>
    <w:rsid w:val="00235DDB"/>
    <w:rsid w:val="00235E0D"/>
    <w:rsid w:val="00243282"/>
    <w:rsid w:val="0024484F"/>
    <w:rsid w:val="00245B80"/>
    <w:rsid w:val="002463BD"/>
    <w:rsid w:val="00251D5D"/>
    <w:rsid w:val="0025255C"/>
    <w:rsid w:val="00253E84"/>
    <w:rsid w:val="00257DEF"/>
    <w:rsid w:val="002611C0"/>
    <w:rsid w:val="002615F9"/>
    <w:rsid w:val="00261C87"/>
    <w:rsid w:val="00261D33"/>
    <w:rsid w:val="002641C7"/>
    <w:rsid w:val="002647AA"/>
    <w:rsid w:val="002667EA"/>
    <w:rsid w:val="0027001C"/>
    <w:rsid w:val="00270588"/>
    <w:rsid w:val="002712BF"/>
    <w:rsid w:val="00272834"/>
    <w:rsid w:val="002746E6"/>
    <w:rsid w:val="00274765"/>
    <w:rsid w:val="00275C4D"/>
    <w:rsid w:val="00275EAD"/>
    <w:rsid w:val="00277D5A"/>
    <w:rsid w:val="00280580"/>
    <w:rsid w:val="00280EEE"/>
    <w:rsid w:val="002818AA"/>
    <w:rsid w:val="0028513D"/>
    <w:rsid w:val="002858F1"/>
    <w:rsid w:val="002872AD"/>
    <w:rsid w:val="00291120"/>
    <w:rsid w:val="00291A15"/>
    <w:rsid w:val="0029338D"/>
    <w:rsid w:val="002936DD"/>
    <w:rsid w:val="002955CC"/>
    <w:rsid w:val="00295DB5"/>
    <w:rsid w:val="002A039A"/>
    <w:rsid w:val="002A22CB"/>
    <w:rsid w:val="002A3267"/>
    <w:rsid w:val="002A72DD"/>
    <w:rsid w:val="002A7798"/>
    <w:rsid w:val="002B1C7C"/>
    <w:rsid w:val="002B28E9"/>
    <w:rsid w:val="002B39DD"/>
    <w:rsid w:val="002B70C7"/>
    <w:rsid w:val="002C06A7"/>
    <w:rsid w:val="002C0CB1"/>
    <w:rsid w:val="002C19D7"/>
    <w:rsid w:val="002C1BC4"/>
    <w:rsid w:val="002C1EB5"/>
    <w:rsid w:val="002C2310"/>
    <w:rsid w:val="002C2D7C"/>
    <w:rsid w:val="002C382C"/>
    <w:rsid w:val="002C393E"/>
    <w:rsid w:val="002C454E"/>
    <w:rsid w:val="002C51D3"/>
    <w:rsid w:val="002C6A34"/>
    <w:rsid w:val="002D00D4"/>
    <w:rsid w:val="002D1B88"/>
    <w:rsid w:val="002D25D6"/>
    <w:rsid w:val="002D43D3"/>
    <w:rsid w:val="002D4DA2"/>
    <w:rsid w:val="002D4F2A"/>
    <w:rsid w:val="002D6BE0"/>
    <w:rsid w:val="002D6FD8"/>
    <w:rsid w:val="002E1E71"/>
    <w:rsid w:val="002E1F12"/>
    <w:rsid w:val="002E25D5"/>
    <w:rsid w:val="002E35A8"/>
    <w:rsid w:val="002E4258"/>
    <w:rsid w:val="002E5158"/>
    <w:rsid w:val="002E7035"/>
    <w:rsid w:val="002E75B4"/>
    <w:rsid w:val="002F0606"/>
    <w:rsid w:val="002F29F3"/>
    <w:rsid w:val="002F5F42"/>
    <w:rsid w:val="002F7777"/>
    <w:rsid w:val="002F77BF"/>
    <w:rsid w:val="00301D8D"/>
    <w:rsid w:val="0030629F"/>
    <w:rsid w:val="003124F4"/>
    <w:rsid w:val="003132EB"/>
    <w:rsid w:val="00315D85"/>
    <w:rsid w:val="00320704"/>
    <w:rsid w:val="0032103B"/>
    <w:rsid w:val="00323292"/>
    <w:rsid w:val="00325C27"/>
    <w:rsid w:val="00331724"/>
    <w:rsid w:val="003328F8"/>
    <w:rsid w:val="0033617E"/>
    <w:rsid w:val="00337BE8"/>
    <w:rsid w:val="003424BB"/>
    <w:rsid w:val="00342D3D"/>
    <w:rsid w:val="0034376C"/>
    <w:rsid w:val="0034440D"/>
    <w:rsid w:val="00344571"/>
    <w:rsid w:val="00344E3A"/>
    <w:rsid w:val="003457FE"/>
    <w:rsid w:val="00345D21"/>
    <w:rsid w:val="0034763D"/>
    <w:rsid w:val="0035143D"/>
    <w:rsid w:val="00354567"/>
    <w:rsid w:val="0035466B"/>
    <w:rsid w:val="00356EB4"/>
    <w:rsid w:val="00356ECA"/>
    <w:rsid w:val="00357F5A"/>
    <w:rsid w:val="0036110D"/>
    <w:rsid w:val="00361F39"/>
    <w:rsid w:val="00362D71"/>
    <w:rsid w:val="00363188"/>
    <w:rsid w:val="0036590F"/>
    <w:rsid w:val="00366334"/>
    <w:rsid w:val="00366845"/>
    <w:rsid w:val="00366D7F"/>
    <w:rsid w:val="003711EE"/>
    <w:rsid w:val="0037236E"/>
    <w:rsid w:val="00373132"/>
    <w:rsid w:val="003734DC"/>
    <w:rsid w:val="00374C63"/>
    <w:rsid w:val="003755CD"/>
    <w:rsid w:val="00376E3D"/>
    <w:rsid w:val="003816C7"/>
    <w:rsid w:val="0038473D"/>
    <w:rsid w:val="00385657"/>
    <w:rsid w:val="00386059"/>
    <w:rsid w:val="003862AA"/>
    <w:rsid w:val="00386450"/>
    <w:rsid w:val="00386CD4"/>
    <w:rsid w:val="0039018B"/>
    <w:rsid w:val="0039065C"/>
    <w:rsid w:val="00390C06"/>
    <w:rsid w:val="003A07F8"/>
    <w:rsid w:val="003A0994"/>
    <w:rsid w:val="003A1DC7"/>
    <w:rsid w:val="003A21A4"/>
    <w:rsid w:val="003A5406"/>
    <w:rsid w:val="003A5D37"/>
    <w:rsid w:val="003A7756"/>
    <w:rsid w:val="003A7FD7"/>
    <w:rsid w:val="003B0835"/>
    <w:rsid w:val="003B182F"/>
    <w:rsid w:val="003B1C8B"/>
    <w:rsid w:val="003B1ECB"/>
    <w:rsid w:val="003B33BC"/>
    <w:rsid w:val="003B3B4E"/>
    <w:rsid w:val="003B516F"/>
    <w:rsid w:val="003B53A0"/>
    <w:rsid w:val="003B7180"/>
    <w:rsid w:val="003B793D"/>
    <w:rsid w:val="003C1C01"/>
    <w:rsid w:val="003C3F3B"/>
    <w:rsid w:val="003C4B73"/>
    <w:rsid w:val="003D2BE1"/>
    <w:rsid w:val="003D3A4D"/>
    <w:rsid w:val="003E1B72"/>
    <w:rsid w:val="003E1C80"/>
    <w:rsid w:val="003E3A9B"/>
    <w:rsid w:val="003E44D2"/>
    <w:rsid w:val="003E4BE3"/>
    <w:rsid w:val="003E5D12"/>
    <w:rsid w:val="003E65E1"/>
    <w:rsid w:val="003E76AC"/>
    <w:rsid w:val="003F00F5"/>
    <w:rsid w:val="003F0A08"/>
    <w:rsid w:val="003F0B67"/>
    <w:rsid w:val="003F1B0F"/>
    <w:rsid w:val="003F2EF7"/>
    <w:rsid w:val="003F3CDD"/>
    <w:rsid w:val="003F3EB1"/>
    <w:rsid w:val="003F6079"/>
    <w:rsid w:val="003F711F"/>
    <w:rsid w:val="003F7203"/>
    <w:rsid w:val="003F7B8C"/>
    <w:rsid w:val="00400244"/>
    <w:rsid w:val="00401796"/>
    <w:rsid w:val="0040215F"/>
    <w:rsid w:val="004025AB"/>
    <w:rsid w:val="00404007"/>
    <w:rsid w:val="004054C2"/>
    <w:rsid w:val="0040610C"/>
    <w:rsid w:val="00410271"/>
    <w:rsid w:val="004112CB"/>
    <w:rsid w:val="00412771"/>
    <w:rsid w:val="00413852"/>
    <w:rsid w:val="004144A8"/>
    <w:rsid w:val="00415D77"/>
    <w:rsid w:val="0041648D"/>
    <w:rsid w:val="00420249"/>
    <w:rsid w:val="00420DB9"/>
    <w:rsid w:val="00422E59"/>
    <w:rsid w:val="00427799"/>
    <w:rsid w:val="00427A5E"/>
    <w:rsid w:val="00431D9A"/>
    <w:rsid w:val="00432B46"/>
    <w:rsid w:val="00436DB2"/>
    <w:rsid w:val="004379B6"/>
    <w:rsid w:val="00441392"/>
    <w:rsid w:val="00441ADB"/>
    <w:rsid w:val="00442A48"/>
    <w:rsid w:val="00446B4F"/>
    <w:rsid w:val="00446D1C"/>
    <w:rsid w:val="0045042B"/>
    <w:rsid w:val="00451D36"/>
    <w:rsid w:val="004529DF"/>
    <w:rsid w:val="004550BC"/>
    <w:rsid w:val="00457792"/>
    <w:rsid w:val="00457DA2"/>
    <w:rsid w:val="00462375"/>
    <w:rsid w:val="00463013"/>
    <w:rsid w:val="00466617"/>
    <w:rsid w:val="00466F41"/>
    <w:rsid w:val="00473AF0"/>
    <w:rsid w:val="0047420E"/>
    <w:rsid w:val="00474F85"/>
    <w:rsid w:val="00482CAA"/>
    <w:rsid w:val="00484CCD"/>
    <w:rsid w:val="00491579"/>
    <w:rsid w:val="0049176D"/>
    <w:rsid w:val="00493524"/>
    <w:rsid w:val="004935BD"/>
    <w:rsid w:val="0049472F"/>
    <w:rsid w:val="00494778"/>
    <w:rsid w:val="004A2B1B"/>
    <w:rsid w:val="004A2C9D"/>
    <w:rsid w:val="004A2FBD"/>
    <w:rsid w:val="004A3456"/>
    <w:rsid w:val="004A37AC"/>
    <w:rsid w:val="004A3E86"/>
    <w:rsid w:val="004B09D5"/>
    <w:rsid w:val="004B236C"/>
    <w:rsid w:val="004B31FA"/>
    <w:rsid w:val="004B3EAC"/>
    <w:rsid w:val="004B5A3C"/>
    <w:rsid w:val="004B5B68"/>
    <w:rsid w:val="004B7A0F"/>
    <w:rsid w:val="004C0699"/>
    <w:rsid w:val="004C1467"/>
    <w:rsid w:val="004C169D"/>
    <w:rsid w:val="004C2B3C"/>
    <w:rsid w:val="004C2E15"/>
    <w:rsid w:val="004C3929"/>
    <w:rsid w:val="004C4849"/>
    <w:rsid w:val="004C6308"/>
    <w:rsid w:val="004C67A0"/>
    <w:rsid w:val="004C7C29"/>
    <w:rsid w:val="004D15DE"/>
    <w:rsid w:val="004D1B04"/>
    <w:rsid w:val="004D269C"/>
    <w:rsid w:val="004D30D3"/>
    <w:rsid w:val="004D451A"/>
    <w:rsid w:val="004D4AB6"/>
    <w:rsid w:val="004D5347"/>
    <w:rsid w:val="004D69FD"/>
    <w:rsid w:val="004E12F4"/>
    <w:rsid w:val="004E3252"/>
    <w:rsid w:val="004E4FA2"/>
    <w:rsid w:val="004E580B"/>
    <w:rsid w:val="004E6FB0"/>
    <w:rsid w:val="004E76F9"/>
    <w:rsid w:val="004F0246"/>
    <w:rsid w:val="004F0B14"/>
    <w:rsid w:val="004F24E4"/>
    <w:rsid w:val="004F2EE5"/>
    <w:rsid w:val="004F4AF0"/>
    <w:rsid w:val="004F5CB5"/>
    <w:rsid w:val="00501B5B"/>
    <w:rsid w:val="005036C2"/>
    <w:rsid w:val="005056D7"/>
    <w:rsid w:val="00506DFF"/>
    <w:rsid w:val="00506EA8"/>
    <w:rsid w:val="005079DA"/>
    <w:rsid w:val="00507ECA"/>
    <w:rsid w:val="005107BD"/>
    <w:rsid w:val="00510919"/>
    <w:rsid w:val="00512099"/>
    <w:rsid w:val="005129BB"/>
    <w:rsid w:val="005133D5"/>
    <w:rsid w:val="005165A6"/>
    <w:rsid w:val="0051772F"/>
    <w:rsid w:val="00520AF3"/>
    <w:rsid w:val="00523A62"/>
    <w:rsid w:val="0053009B"/>
    <w:rsid w:val="00531AE0"/>
    <w:rsid w:val="00533A1B"/>
    <w:rsid w:val="005340D8"/>
    <w:rsid w:val="00534FF0"/>
    <w:rsid w:val="005352AC"/>
    <w:rsid w:val="00542796"/>
    <w:rsid w:val="00544351"/>
    <w:rsid w:val="005447DC"/>
    <w:rsid w:val="005447F7"/>
    <w:rsid w:val="00545489"/>
    <w:rsid w:val="00546223"/>
    <w:rsid w:val="0054632C"/>
    <w:rsid w:val="00547C65"/>
    <w:rsid w:val="00547EE8"/>
    <w:rsid w:val="00552598"/>
    <w:rsid w:val="00552F11"/>
    <w:rsid w:val="0055340F"/>
    <w:rsid w:val="00554D8B"/>
    <w:rsid w:val="005613DF"/>
    <w:rsid w:val="0056303E"/>
    <w:rsid w:val="0056419D"/>
    <w:rsid w:val="00566A8F"/>
    <w:rsid w:val="00566E71"/>
    <w:rsid w:val="00570E05"/>
    <w:rsid w:val="005717D5"/>
    <w:rsid w:val="00571D05"/>
    <w:rsid w:val="005741F3"/>
    <w:rsid w:val="0057447C"/>
    <w:rsid w:val="005762EE"/>
    <w:rsid w:val="0057677B"/>
    <w:rsid w:val="005772D6"/>
    <w:rsid w:val="005836C3"/>
    <w:rsid w:val="005846E1"/>
    <w:rsid w:val="00584BF3"/>
    <w:rsid w:val="00584E19"/>
    <w:rsid w:val="005863FD"/>
    <w:rsid w:val="005929FA"/>
    <w:rsid w:val="00595520"/>
    <w:rsid w:val="005A0D74"/>
    <w:rsid w:val="005A1319"/>
    <w:rsid w:val="005A1F9B"/>
    <w:rsid w:val="005A49EE"/>
    <w:rsid w:val="005A5CFA"/>
    <w:rsid w:val="005A68EE"/>
    <w:rsid w:val="005A71FB"/>
    <w:rsid w:val="005B13FA"/>
    <w:rsid w:val="005B1ABF"/>
    <w:rsid w:val="005B2847"/>
    <w:rsid w:val="005B2DE3"/>
    <w:rsid w:val="005B4F36"/>
    <w:rsid w:val="005B623B"/>
    <w:rsid w:val="005B6B5D"/>
    <w:rsid w:val="005B7107"/>
    <w:rsid w:val="005B7495"/>
    <w:rsid w:val="005C04D5"/>
    <w:rsid w:val="005C052F"/>
    <w:rsid w:val="005C214D"/>
    <w:rsid w:val="005C37E6"/>
    <w:rsid w:val="005C497A"/>
    <w:rsid w:val="005C4BC9"/>
    <w:rsid w:val="005D0108"/>
    <w:rsid w:val="005D5287"/>
    <w:rsid w:val="005D558D"/>
    <w:rsid w:val="005D6C7D"/>
    <w:rsid w:val="005E0B5E"/>
    <w:rsid w:val="005E1764"/>
    <w:rsid w:val="005E3A74"/>
    <w:rsid w:val="005E6DE0"/>
    <w:rsid w:val="005E701F"/>
    <w:rsid w:val="005E7A75"/>
    <w:rsid w:val="005F0667"/>
    <w:rsid w:val="005F4AD9"/>
    <w:rsid w:val="005F4F30"/>
    <w:rsid w:val="005F5757"/>
    <w:rsid w:val="005F6860"/>
    <w:rsid w:val="00600944"/>
    <w:rsid w:val="00600E3E"/>
    <w:rsid w:val="00601AE5"/>
    <w:rsid w:val="00603F6C"/>
    <w:rsid w:val="00604981"/>
    <w:rsid w:val="00604C7A"/>
    <w:rsid w:val="00604E6B"/>
    <w:rsid w:val="0060657C"/>
    <w:rsid w:val="00607749"/>
    <w:rsid w:val="0061047E"/>
    <w:rsid w:val="00613889"/>
    <w:rsid w:val="006145B5"/>
    <w:rsid w:val="00614DCA"/>
    <w:rsid w:val="006156FF"/>
    <w:rsid w:val="006161FA"/>
    <w:rsid w:val="006165D7"/>
    <w:rsid w:val="00616AA5"/>
    <w:rsid w:val="00617363"/>
    <w:rsid w:val="00620A52"/>
    <w:rsid w:val="006223C1"/>
    <w:rsid w:val="00622B3E"/>
    <w:rsid w:val="00623675"/>
    <w:rsid w:val="00624CC8"/>
    <w:rsid w:val="0062547C"/>
    <w:rsid w:val="0062634C"/>
    <w:rsid w:val="0062669D"/>
    <w:rsid w:val="006318C0"/>
    <w:rsid w:val="006329B5"/>
    <w:rsid w:val="006335A7"/>
    <w:rsid w:val="00633E93"/>
    <w:rsid w:val="00634D60"/>
    <w:rsid w:val="0063734C"/>
    <w:rsid w:val="00640A31"/>
    <w:rsid w:val="006453BC"/>
    <w:rsid w:val="00645EAB"/>
    <w:rsid w:val="006468E6"/>
    <w:rsid w:val="00646AD7"/>
    <w:rsid w:val="00647489"/>
    <w:rsid w:val="0065099B"/>
    <w:rsid w:val="00650F80"/>
    <w:rsid w:val="00651E98"/>
    <w:rsid w:val="0065232F"/>
    <w:rsid w:val="00652EBE"/>
    <w:rsid w:val="006531F1"/>
    <w:rsid w:val="00655E11"/>
    <w:rsid w:val="0065600E"/>
    <w:rsid w:val="00656390"/>
    <w:rsid w:val="006567E3"/>
    <w:rsid w:val="00660CD3"/>
    <w:rsid w:val="006624FA"/>
    <w:rsid w:val="00662A15"/>
    <w:rsid w:val="00663390"/>
    <w:rsid w:val="006674BB"/>
    <w:rsid w:val="00673B9E"/>
    <w:rsid w:val="0067403A"/>
    <w:rsid w:val="00677698"/>
    <w:rsid w:val="00681C62"/>
    <w:rsid w:val="006836DE"/>
    <w:rsid w:val="00686333"/>
    <w:rsid w:val="006924E7"/>
    <w:rsid w:val="00692B78"/>
    <w:rsid w:val="00692D6E"/>
    <w:rsid w:val="00693EEC"/>
    <w:rsid w:val="00695B04"/>
    <w:rsid w:val="0069725D"/>
    <w:rsid w:val="006A3532"/>
    <w:rsid w:val="006A3914"/>
    <w:rsid w:val="006A574E"/>
    <w:rsid w:val="006A6343"/>
    <w:rsid w:val="006A78D0"/>
    <w:rsid w:val="006B00A3"/>
    <w:rsid w:val="006B0849"/>
    <w:rsid w:val="006B131D"/>
    <w:rsid w:val="006B18F4"/>
    <w:rsid w:val="006B19E4"/>
    <w:rsid w:val="006B2E91"/>
    <w:rsid w:val="006B3EFF"/>
    <w:rsid w:val="006B44FA"/>
    <w:rsid w:val="006B4788"/>
    <w:rsid w:val="006B4E3D"/>
    <w:rsid w:val="006B58F0"/>
    <w:rsid w:val="006B5CC3"/>
    <w:rsid w:val="006B68AE"/>
    <w:rsid w:val="006B71F3"/>
    <w:rsid w:val="006B7FB9"/>
    <w:rsid w:val="006C42B8"/>
    <w:rsid w:val="006C48CB"/>
    <w:rsid w:val="006C4AD5"/>
    <w:rsid w:val="006C65AE"/>
    <w:rsid w:val="006C73AF"/>
    <w:rsid w:val="006D081B"/>
    <w:rsid w:val="006D4416"/>
    <w:rsid w:val="006D4979"/>
    <w:rsid w:val="006D63D1"/>
    <w:rsid w:val="006D6AB4"/>
    <w:rsid w:val="006D708A"/>
    <w:rsid w:val="006D7CB3"/>
    <w:rsid w:val="006D7F45"/>
    <w:rsid w:val="006E026A"/>
    <w:rsid w:val="006E312F"/>
    <w:rsid w:val="006E4705"/>
    <w:rsid w:val="006E4F21"/>
    <w:rsid w:val="006E5C2D"/>
    <w:rsid w:val="006E61F7"/>
    <w:rsid w:val="006F0740"/>
    <w:rsid w:val="006F0BD8"/>
    <w:rsid w:val="006F0FBA"/>
    <w:rsid w:val="006F3A1F"/>
    <w:rsid w:val="006F5B38"/>
    <w:rsid w:val="00703F21"/>
    <w:rsid w:val="00704DA7"/>
    <w:rsid w:val="007112CD"/>
    <w:rsid w:val="0071257F"/>
    <w:rsid w:val="007129BE"/>
    <w:rsid w:val="0071309D"/>
    <w:rsid w:val="00715F9B"/>
    <w:rsid w:val="00722D25"/>
    <w:rsid w:val="00722E3B"/>
    <w:rsid w:val="00722F83"/>
    <w:rsid w:val="00724D07"/>
    <w:rsid w:val="0072677E"/>
    <w:rsid w:val="007332A9"/>
    <w:rsid w:val="00735DB8"/>
    <w:rsid w:val="00737325"/>
    <w:rsid w:val="00737A32"/>
    <w:rsid w:val="00743A9C"/>
    <w:rsid w:val="00744207"/>
    <w:rsid w:val="00744228"/>
    <w:rsid w:val="00744523"/>
    <w:rsid w:val="007463BD"/>
    <w:rsid w:val="007506ED"/>
    <w:rsid w:val="00750A33"/>
    <w:rsid w:val="00750F46"/>
    <w:rsid w:val="00750FFA"/>
    <w:rsid w:val="00754C3B"/>
    <w:rsid w:val="007567A1"/>
    <w:rsid w:val="007608B8"/>
    <w:rsid w:val="007624CF"/>
    <w:rsid w:val="007627F4"/>
    <w:rsid w:val="00762F1E"/>
    <w:rsid w:val="00763343"/>
    <w:rsid w:val="00764AB4"/>
    <w:rsid w:val="00764D50"/>
    <w:rsid w:val="00767068"/>
    <w:rsid w:val="00770466"/>
    <w:rsid w:val="00771944"/>
    <w:rsid w:val="0077212E"/>
    <w:rsid w:val="007725B2"/>
    <w:rsid w:val="00772923"/>
    <w:rsid w:val="007741AB"/>
    <w:rsid w:val="00776AC2"/>
    <w:rsid w:val="00780190"/>
    <w:rsid w:val="0078253F"/>
    <w:rsid w:val="00783CE0"/>
    <w:rsid w:val="007843F2"/>
    <w:rsid w:val="00785FFF"/>
    <w:rsid w:val="00786E8A"/>
    <w:rsid w:val="00790112"/>
    <w:rsid w:val="007901B0"/>
    <w:rsid w:val="00790944"/>
    <w:rsid w:val="00794959"/>
    <w:rsid w:val="007976EA"/>
    <w:rsid w:val="007977E8"/>
    <w:rsid w:val="007A0B76"/>
    <w:rsid w:val="007A3D44"/>
    <w:rsid w:val="007A5C0B"/>
    <w:rsid w:val="007A5F1A"/>
    <w:rsid w:val="007A63FC"/>
    <w:rsid w:val="007A7138"/>
    <w:rsid w:val="007A7AF5"/>
    <w:rsid w:val="007B1ECF"/>
    <w:rsid w:val="007B2EE4"/>
    <w:rsid w:val="007B520E"/>
    <w:rsid w:val="007B6E60"/>
    <w:rsid w:val="007B74EA"/>
    <w:rsid w:val="007C0D59"/>
    <w:rsid w:val="007C120E"/>
    <w:rsid w:val="007C2CE9"/>
    <w:rsid w:val="007C3D3A"/>
    <w:rsid w:val="007C4578"/>
    <w:rsid w:val="007C5D6C"/>
    <w:rsid w:val="007C5F32"/>
    <w:rsid w:val="007D0351"/>
    <w:rsid w:val="007D1B52"/>
    <w:rsid w:val="007D53F9"/>
    <w:rsid w:val="007D541A"/>
    <w:rsid w:val="007D5C62"/>
    <w:rsid w:val="007D6C65"/>
    <w:rsid w:val="007D7CA8"/>
    <w:rsid w:val="007E3DE1"/>
    <w:rsid w:val="007E4924"/>
    <w:rsid w:val="007E4FF3"/>
    <w:rsid w:val="007F07EF"/>
    <w:rsid w:val="007F212A"/>
    <w:rsid w:val="007F71F6"/>
    <w:rsid w:val="007F780E"/>
    <w:rsid w:val="007F7DA3"/>
    <w:rsid w:val="007F7F7F"/>
    <w:rsid w:val="008009CB"/>
    <w:rsid w:val="00800CC3"/>
    <w:rsid w:val="0080397E"/>
    <w:rsid w:val="00804E5E"/>
    <w:rsid w:val="00805190"/>
    <w:rsid w:val="008065DA"/>
    <w:rsid w:val="00806659"/>
    <w:rsid w:val="00810FA1"/>
    <w:rsid w:val="008118D1"/>
    <w:rsid w:val="0081245A"/>
    <w:rsid w:val="008124FB"/>
    <w:rsid w:val="00816300"/>
    <w:rsid w:val="008165E4"/>
    <w:rsid w:val="00816B2D"/>
    <w:rsid w:val="00821BE9"/>
    <w:rsid w:val="00821DF1"/>
    <w:rsid w:val="008300E5"/>
    <w:rsid w:val="00830617"/>
    <w:rsid w:val="00831F29"/>
    <w:rsid w:val="00832A48"/>
    <w:rsid w:val="00834D21"/>
    <w:rsid w:val="008362FF"/>
    <w:rsid w:val="0083764A"/>
    <w:rsid w:val="00842252"/>
    <w:rsid w:val="00845F1F"/>
    <w:rsid w:val="008471A6"/>
    <w:rsid w:val="008479A6"/>
    <w:rsid w:val="00852773"/>
    <w:rsid w:val="00852CC3"/>
    <w:rsid w:val="008532DD"/>
    <w:rsid w:val="00853C86"/>
    <w:rsid w:val="00855481"/>
    <w:rsid w:val="00855E89"/>
    <w:rsid w:val="00857194"/>
    <w:rsid w:val="008579FB"/>
    <w:rsid w:val="00857BBA"/>
    <w:rsid w:val="00861C64"/>
    <w:rsid w:val="00862B0B"/>
    <w:rsid w:val="00863292"/>
    <w:rsid w:val="00863E85"/>
    <w:rsid w:val="00864D94"/>
    <w:rsid w:val="008650A1"/>
    <w:rsid w:val="0086625B"/>
    <w:rsid w:val="00867618"/>
    <w:rsid w:val="00867FE1"/>
    <w:rsid w:val="00870A8F"/>
    <w:rsid w:val="0087169B"/>
    <w:rsid w:val="00873B15"/>
    <w:rsid w:val="00873BF9"/>
    <w:rsid w:val="0087430A"/>
    <w:rsid w:val="00874F0B"/>
    <w:rsid w:val="00874F84"/>
    <w:rsid w:val="00876B24"/>
    <w:rsid w:val="00881582"/>
    <w:rsid w:val="00886BFE"/>
    <w:rsid w:val="00886E9F"/>
    <w:rsid w:val="00887FC4"/>
    <w:rsid w:val="00890B04"/>
    <w:rsid w:val="00891AB5"/>
    <w:rsid w:val="008947EB"/>
    <w:rsid w:val="00894C4A"/>
    <w:rsid w:val="00894C9F"/>
    <w:rsid w:val="008951EF"/>
    <w:rsid w:val="008A1B1C"/>
    <w:rsid w:val="008A2E19"/>
    <w:rsid w:val="008A5640"/>
    <w:rsid w:val="008A71C6"/>
    <w:rsid w:val="008B185A"/>
    <w:rsid w:val="008B3C0E"/>
    <w:rsid w:val="008B5A2D"/>
    <w:rsid w:val="008B5AFA"/>
    <w:rsid w:val="008B5C89"/>
    <w:rsid w:val="008B6B39"/>
    <w:rsid w:val="008C2603"/>
    <w:rsid w:val="008C5889"/>
    <w:rsid w:val="008C666F"/>
    <w:rsid w:val="008C71FE"/>
    <w:rsid w:val="008D0780"/>
    <w:rsid w:val="008D0853"/>
    <w:rsid w:val="008D0B0A"/>
    <w:rsid w:val="008D144F"/>
    <w:rsid w:val="008D3022"/>
    <w:rsid w:val="008D42D4"/>
    <w:rsid w:val="008D5593"/>
    <w:rsid w:val="008D6515"/>
    <w:rsid w:val="008D6596"/>
    <w:rsid w:val="008D6C16"/>
    <w:rsid w:val="008D7580"/>
    <w:rsid w:val="008E07A8"/>
    <w:rsid w:val="008E2609"/>
    <w:rsid w:val="008E51BD"/>
    <w:rsid w:val="008E5A2F"/>
    <w:rsid w:val="008E5B7C"/>
    <w:rsid w:val="008E70AE"/>
    <w:rsid w:val="008E7420"/>
    <w:rsid w:val="008E7E3B"/>
    <w:rsid w:val="008F193C"/>
    <w:rsid w:val="008F1E2B"/>
    <w:rsid w:val="008F265D"/>
    <w:rsid w:val="008F2A65"/>
    <w:rsid w:val="008F3E04"/>
    <w:rsid w:val="008F5CD9"/>
    <w:rsid w:val="00901543"/>
    <w:rsid w:val="00902091"/>
    <w:rsid w:val="00902B56"/>
    <w:rsid w:val="00903AF5"/>
    <w:rsid w:val="00904227"/>
    <w:rsid w:val="00904428"/>
    <w:rsid w:val="00904D32"/>
    <w:rsid w:val="00905A13"/>
    <w:rsid w:val="00906A9D"/>
    <w:rsid w:val="00910F55"/>
    <w:rsid w:val="009132B1"/>
    <w:rsid w:val="00913450"/>
    <w:rsid w:val="009153C8"/>
    <w:rsid w:val="00915ECA"/>
    <w:rsid w:val="00917402"/>
    <w:rsid w:val="00920C08"/>
    <w:rsid w:val="0092429E"/>
    <w:rsid w:val="00924CF8"/>
    <w:rsid w:val="009251EF"/>
    <w:rsid w:val="0092797D"/>
    <w:rsid w:val="009309A8"/>
    <w:rsid w:val="009322D7"/>
    <w:rsid w:val="00932529"/>
    <w:rsid w:val="009325DF"/>
    <w:rsid w:val="00935035"/>
    <w:rsid w:val="009351C0"/>
    <w:rsid w:val="009358B0"/>
    <w:rsid w:val="00935AD1"/>
    <w:rsid w:val="00937CD2"/>
    <w:rsid w:val="00941544"/>
    <w:rsid w:val="00941630"/>
    <w:rsid w:val="00941BCF"/>
    <w:rsid w:val="0094222F"/>
    <w:rsid w:val="009451D4"/>
    <w:rsid w:val="0094635C"/>
    <w:rsid w:val="0094704E"/>
    <w:rsid w:val="009475AE"/>
    <w:rsid w:val="00950046"/>
    <w:rsid w:val="0095080A"/>
    <w:rsid w:val="009544E0"/>
    <w:rsid w:val="00956435"/>
    <w:rsid w:val="00957F7E"/>
    <w:rsid w:val="009602F6"/>
    <w:rsid w:val="00961D5D"/>
    <w:rsid w:val="0096212E"/>
    <w:rsid w:val="00962558"/>
    <w:rsid w:val="0096445E"/>
    <w:rsid w:val="00964B6E"/>
    <w:rsid w:val="009679F9"/>
    <w:rsid w:val="00967C0C"/>
    <w:rsid w:val="00970098"/>
    <w:rsid w:val="00970B26"/>
    <w:rsid w:val="00970C46"/>
    <w:rsid w:val="009716D6"/>
    <w:rsid w:val="00971D34"/>
    <w:rsid w:val="0097374B"/>
    <w:rsid w:val="00975FA5"/>
    <w:rsid w:val="009765AF"/>
    <w:rsid w:val="00976AB0"/>
    <w:rsid w:val="00977BC6"/>
    <w:rsid w:val="00982879"/>
    <w:rsid w:val="00982D71"/>
    <w:rsid w:val="009833E7"/>
    <w:rsid w:val="0098666A"/>
    <w:rsid w:val="00986E82"/>
    <w:rsid w:val="00986EFA"/>
    <w:rsid w:val="00990B42"/>
    <w:rsid w:val="00990EB9"/>
    <w:rsid w:val="0099195D"/>
    <w:rsid w:val="0099287B"/>
    <w:rsid w:val="00993405"/>
    <w:rsid w:val="0099381A"/>
    <w:rsid w:val="009956CB"/>
    <w:rsid w:val="00996C74"/>
    <w:rsid w:val="0099734E"/>
    <w:rsid w:val="009A1E5C"/>
    <w:rsid w:val="009A23F2"/>
    <w:rsid w:val="009A6A8E"/>
    <w:rsid w:val="009A7397"/>
    <w:rsid w:val="009B1FD8"/>
    <w:rsid w:val="009B22A1"/>
    <w:rsid w:val="009B3451"/>
    <w:rsid w:val="009B464B"/>
    <w:rsid w:val="009B6C96"/>
    <w:rsid w:val="009B7154"/>
    <w:rsid w:val="009B7214"/>
    <w:rsid w:val="009B7707"/>
    <w:rsid w:val="009B7C5D"/>
    <w:rsid w:val="009C0353"/>
    <w:rsid w:val="009C38CC"/>
    <w:rsid w:val="009C4456"/>
    <w:rsid w:val="009C453B"/>
    <w:rsid w:val="009C5054"/>
    <w:rsid w:val="009D1291"/>
    <w:rsid w:val="009D1A96"/>
    <w:rsid w:val="009D2A3A"/>
    <w:rsid w:val="009D2C88"/>
    <w:rsid w:val="009D2DA8"/>
    <w:rsid w:val="009D462C"/>
    <w:rsid w:val="009D6AEE"/>
    <w:rsid w:val="009D7AFC"/>
    <w:rsid w:val="009E10F8"/>
    <w:rsid w:val="009E1858"/>
    <w:rsid w:val="009E1C49"/>
    <w:rsid w:val="009E4491"/>
    <w:rsid w:val="009E5949"/>
    <w:rsid w:val="009E6437"/>
    <w:rsid w:val="009E6FBE"/>
    <w:rsid w:val="009E72E9"/>
    <w:rsid w:val="009E7DF6"/>
    <w:rsid w:val="009F03AC"/>
    <w:rsid w:val="009F0A63"/>
    <w:rsid w:val="009F0FF4"/>
    <w:rsid w:val="009F3C89"/>
    <w:rsid w:val="009F4721"/>
    <w:rsid w:val="009F5620"/>
    <w:rsid w:val="009F6AE8"/>
    <w:rsid w:val="009F7ED3"/>
    <w:rsid w:val="00A02DC1"/>
    <w:rsid w:val="00A06829"/>
    <w:rsid w:val="00A07679"/>
    <w:rsid w:val="00A0770F"/>
    <w:rsid w:val="00A10F2F"/>
    <w:rsid w:val="00A15389"/>
    <w:rsid w:val="00A15B44"/>
    <w:rsid w:val="00A20F15"/>
    <w:rsid w:val="00A216DD"/>
    <w:rsid w:val="00A21C29"/>
    <w:rsid w:val="00A2203B"/>
    <w:rsid w:val="00A2243B"/>
    <w:rsid w:val="00A2521E"/>
    <w:rsid w:val="00A26568"/>
    <w:rsid w:val="00A309B1"/>
    <w:rsid w:val="00A30A80"/>
    <w:rsid w:val="00A31691"/>
    <w:rsid w:val="00A31F04"/>
    <w:rsid w:val="00A32325"/>
    <w:rsid w:val="00A4001F"/>
    <w:rsid w:val="00A42063"/>
    <w:rsid w:val="00A42A23"/>
    <w:rsid w:val="00A4405F"/>
    <w:rsid w:val="00A44660"/>
    <w:rsid w:val="00A45B55"/>
    <w:rsid w:val="00A46A2D"/>
    <w:rsid w:val="00A47F60"/>
    <w:rsid w:val="00A5152C"/>
    <w:rsid w:val="00A52913"/>
    <w:rsid w:val="00A53132"/>
    <w:rsid w:val="00A534FE"/>
    <w:rsid w:val="00A61E53"/>
    <w:rsid w:val="00A62A13"/>
    <w:rsid w:val="00A63119"/>
    <w:rsid w:val="00A65AC5"/>
    <w:rsid w:val="00A65FB5"/>
    <w:rsid w:val="00A66D4D"/>
    <w:rsid w:val="00A67D7B"/>
    <w:rsid w:val="00A71F4E"/>
    <w:rsid w:val="00A73676"/>
    <w:rsid w:val="00A74F1D"/>
    <w:rsid w:val="00A8126D"/>
    <w:rsid w:val="00A813DC"/>
    <w:rsid w:val="00A815FB"/>
    <w:rsid w:val="00A81C0C"/>
    <w:rsid w:val="00A81F5B"/>
    <w:rsid w:val="00A82043"/>
    <w:rsid w:val="00A8236B"/>
    <w:rsid w:val="00A83969"/>
    <w:rsid w:val="00A8530D"/>
    <w:rsid w:val="00A85DB5"/>
    <w:rsid w:val="00A90B1F"/>
    <w:rsid w:val="00A917DA"/>
    <w:rsid w:val="00A91EE0"/>
    <w:rsid w:val="00A92C83"/>
    <w:rsid w:val="00A93885"/>
    <w:rsid w:val="00A93B49"/>
    <w:rsid w:val="00A93C70"/>
    <w:rsid w:val="00A959A8"/>
    <w:rsid w:val="00AA09DE"/>
    <w:rsid w:val="00AA220B"/>
    <w:rsid w:val="00AA42D8"/>
    <w:rsid w:val="00AA4539"/>
    <w:rsid w:val="00AA4FC6"/>
    <w:rsid w:val="00AA65F8"/>
    <w:rsid w:val="00AA6EFF"/>
    <w:rsid w:val="00AA78A6"/>
    <w:rsid w:val="00AA79D9"/>
    <w:rsid w:val="00AB293D"/>
    <w:rsid w:val="00AB5E18"/>
    <w:rsid w:val="00AC1F74"/>
    <w:rsid w:val="00AC28FF"/>
    <w:rsid w:val="00AC45E2"/>
    <w:rsid w:val="00AC6E17"/>
    <w:rsid w:val="00AC7472"/>
    <w:rsid w:val="00AD24B2"/>
    <w:rsid w:val="00AD4305"/>
    <w:rsid w:val="00AD483F"/>
    <w:rsid w:val="00AD4B20"/>
    <w:rsid w:val="00AD591F"/>
    <w:rsid w:val="00AD62B2"/>
    <w:rsid w:val="00AD65CB"/>
    <w:rsid w:val="00AD721B"/>
    <w:rsid w:val="00AE0639"/>
    <w:rsid w:val="00AE07D3"/>
    <w:rsid w:val="00AE0D27"/>
    <w:rsid w:val="00AE2918"/>
    <w:rsid w:val="00AE3A26"/>
    <w:rsid w:val="00AE4F77"/>
    <w:rsid w:val="00AE5AE2"/>
    <w:rsid w:val="00AE5C42"/>
    <w:rsid w:val="00AE5C9E"/>
    <w:rsid w:val="00AE61E5"/>
    <w:rsid w:val="00AE7574"/>
    <w:rsid w:val="00AE797D"/>
    <w:rsid w:val="00AF06FF"/>
    <w:rsid w:val="00AF48AB"/>
    <w:rsid w:val="00AF5254"/>
    <w:rsid w:val="00AF5553"/>
    <w:rsid w:val="00AF5BA5"/>
    <w:rsid w:val="00AF5D4F"/>
    <w:rsid w:val="00AF5F0D"/>
    <w:rsid w:val="00AF6FDE"/>
    <w:rsid w:val="00AF75C0"/>
    <w:rsid w:val="00B0078B"/>
    <w:rsid w:val="00B01D93"/>
    <w:rsid w:val="00B0416A"/>
    <w:rsid w:val="00B0605B"/>
    <w:rsid w:val="00B06AAF"/>
    <w:rsid w:val="00B119AC"/>
    <w:rsid w:val="00B12A0A"/>
    <w:rsid w:val="00B12A2A"/>
    <w:rsid w:val="00B13EDB"/>
    <w:rsid w:val="00B15077"/>
    <w:rsid w:val="00B15A1E"/>
    <w:rsid w:val="00B16C71"/>
    <w:rsid w:val="00B20414"/>
    <w:rsid w:val="00B21B37"/>
    <w:rsid w:val="00B2512A"/>
    <w:rsid w:val="00B25B20"/>
    <w:rsid w:val="00B2767D"/>
    <w:rsid w:val="00B27854"/>
    <w:rsid w:val="00B31BB2"/>
    <w:rsid w:val="00B32141"/>
    <w:rsid w:val="00B32361"/>
    <w:rsid w:val="00B327CB"/>
    <w:rsid w:val="00B3348B"/>
    <w:rsid w:val="00B34BD7"/>
    <w:rsid w:val="00B34EE1"/>
    <w:rsid w:val="00B4145A"/>
    <w:rsid w:val="00B4289C"/>
    <w:rsid w:val="00B43F3C"/>
    <w:rsid w:val="00B44D51"/>
    <w:rsid w:val="00B473BD"/>
    <w:rsid w:val="00B4789F"/>
    <w:rsid w:val="00B47F69"/>
    <w:rsid w:val="00B5078C"/>
    <w:rsid w:val="00B5434A"/>
    <w:rsid w:val="00B54FC2"/>
    <w:rsid w:val="00B559E6"/>
    <w:rsid w:val="00B56AB6"/>
    <w:rsid w:val="00B56C33"/>
    <w:rsid w:val="00B600B9"/>
    <w:rsid w:val="00B602DC"/>
    <w:rsid w:val="00B6274B"/>
    <w:rsid w:val="00B63783"/>
    <w:rsid w:val="00B64A84"/>
    <w:rsid w:val="00B65D0D"/>
    <w:rsid w:val="00B679D4"/>
    <w:rsid w:val="00B7167D"/>
    <w:rsid w:val="00B72FF6"/>
    <w:rsid w:val="00B75AE5"/>
    <w:rsid w:val="00B76453"/>
    <w:rsid w:val="00B770C4"/>
    <w:rsid w:val="00B77CA8"/>
    <w:rsid w:val="00B77D1D"/>
    <w:rsid w:val="00B815CF"/>
    <w:rsid w:val="00B81852"/>
    <w:rsid w:val="00B81FF0"/>
    <w:rsid w:val="00B822DA"/>
    <w:rsid w:val="00B8251C"/>
    <w:rsid w:val="00B83D4B"/>
    <w:rsid w:val="00B83DD9"/>
    <w:rsid w:val="00B84391"/>
    <w:rsid w:val="00B85E0F"/>
    <w:rsid w:val="00B90FAA"/>
    <w:rsid w:val="00B937C8"/>
    <w:rsid w:val="00B93A27"/>
    <w:rsid w:val="00B96136"/>
    <w:rsid w:val="00B96961"/>
    <w:rsid w:val="00B96FF4"/>
    <w:rsid w:val="00B970BD"/>
    <w:rsid w:val="00BA0BC3"/>
    <w:rsid w:val="00BA1752"/>
    <w:rsid w:val="00BA383F"/>
    <w:rsid w:val="00BA3AD5"/>
    <w:rsid w:val="00BA4C08"/>
    <w:rsid w:val="00BA622D"/>
    <w:rsid w:val="00BA77C9"/>
    <w:rsid w:val="00BB057B"/>
    <w:rsid w:val="00BB0E49"/>
    <w:rsid w:val="00BB1593"/>
    <w:rsid w:val="00BB60F6"/>
    <w:rsid w:val="00BB6EA8"/>
    <w:rsid w:val="00BB71A6"/>
    <w:rsid w:val="00BC046C"/>
    <w:rsid w:val="00BC24D6"/>
    <w:rsid w:val="00BC5DAF"/>
    <w:rsid w:val="00BC62DC"/>
    <w:rsid w:val="00BC7AC9"/>
    <w:rsid w:val="00BD346B"/>
    <w:rsid w:val="00BD4772"/>
    <w:rsid w:val="00BD4DAB"/>
    <w:rsid w:val="00BD4E80"/>
    <w:rsid w:val="00BD589A"/>
    <w:rsid w:val="00BD6C0C"/>
    <w:rsid w:val="00BE45A2"/>
    <w:rsid w:val="00BE5F4B"/>
    <w:rsid w:val="00BF1135"/>
    <w:rsid w:val="00BF1413"/>
    <w:rsid w:val="00BF2197"/>
    <w:rsid w:val="00BF2998"/>
    <w:rsid w:val="00BF39AB"/>
    <w:rsid w:val="00BF4B8B"/>
    <w:rsid w:val="00BF4C73"/>
    <w:rsid w:val="00BF55C6"/>
    <w:rsid w:val="00BF5D75"/>
    <w:rsid w:val="00BF78EA"/>
    <w:rsid w:val="00C001CA"/>
    <w:rsid w:val="00C0356C"/>
    <w:rsid w:val="00C0426A"/>
    <w:rsid w:val="00C1215C"/>
    <w:rsid w:val="00C13D03"/>
    <w:rsid w:val="00C1602E"/>
    <w:rsid w:val="00C208EE"/>
    <w:rsid w:val="00C2117B"/>
    <w:rsid w:val="00C213D6"/>
    <w:rsid w:val="00C221E5"/>
    <w:rsid w:val="00C243C5"/>
    <w:rsid w:val="00C248A5"/>
    <w:rsid w:val="00C31629"/>
    <w:rsid w:val="00C33C86"/>
    <w:rsid w:val="00C3434F"/>
    <w:rsid w:val="00C376AB"/>
    <w:rsid w:val="00C41967"/>
    <w:rsid w:val="00C42126"/>
    <w:rsid w:val="00C42E2B"/>
    <w:rsid w:val="00C45CD3"/>
    <w:rsid w:val="00C474F8"/>
    <w:rsid w:val="00C50C2D"/>
    <w:rsid w:val="00C528BF"/>
    <w:rsid w:val="00C53CBF"/>
    <w:rsid w:val="00C56522"/>
    <w:rsid w:val="00C57CD0"/>
    <w:rsid w:val="00C6201C"/>
    <w:rsid w:val="00C630DC"/>
    <w:rsid w:val="00C63712"/>
    <w:rsid w:val="00C64339"/>
    <w:rsid w:val="00C6441E"/>
    <w:rsid w:val="00C646FF"/>
    <w:rsid w:val="00C64EF7"/>
    <w:rsid w:val="00C65EE6"/>
    <w:rsid w:val="00C676A3"/>
    <w:rsid w:val="00C70F69"/>
    <w:rsid w:val="00C72D01"/>
    <w:rsid w:val="00C75D5C"/>
    <w:rsid w:val="00C76483"/>
    <w:rsid w:val="00C767FB"/>
    <w:rsid w:val="00C7684F"/>
    <w:rsid w:val="00C7752E"/>
    <w:rsid w:val="00C82892"/>
    <w:rsid w:val="00C8303A"/>
    <w:rsid w:val="00C83D31"/>
    <w:rsid w:val="00C87312"/>
    <w:rsid w:val="00C9005F"/>
    <w:rsid w:val="00C912A2"/>
    <w:rsid w:val="00C9424E"/>
    <w:rsid w:val="00C95D5D"/>
    <w:rsid w:val="00C96FC0"/>
    <w:rsid w:val="00C9729A"/>
    <w:rsid w:val="00CA1F86"/>
    <w:rsid w:val="00CA34CE"/>
    <w:rsid w:val="00CA3E31"/>
    <w:rsid w:val="00CA4F8D"/>
    <w:rsid w:val="00CA5EB3"/>
    <w:rsid w:val="00CA61CF"/>
    <w:rsid w:val="00CA75FA"/>
    <w:rsid w:val="00CB0246"/>
    <w:rsid w:val="00CB05C5"/>
    <w:rsid w:val="00CB104C"/>
    <w:rsid w:val="00CB1334"/>
    <w:rsid w:val="00CB2252"/>
    <w:rsid w:val="00CB2641"/>
    <w:rsid w:val="00CB3778"/>
    <w:rsid w:val="00CB4370"/>
    <w:rsid w:val="00CB7552"/>
    <w:rsid w:val="00CC038A"/>
    <w:rsid w:val="00CC0B5A"/>
    <w:rsid w:val="00CC1572"/>
    <w:rsid w:val="00CC2110"/>
    <w:rsid w:val="00CC443D"/>
    <w:rsid w:val="00CC52D4"/>
    <w:rsid w:val="00CC7ED9"/>
    <w:rsid w:val="00CD1C7E"/>
    <w:rsid w:val="00CD1E8A"/>
    <w:rsid w:val="00CD5027"/>
    <w:rsid w:val="00CD5D3F"/>
    <w:rsid w:val="00CD6B17"/>
    <w:rsid w:val="00CE0BB2"/>
    <w:rsid w:val="00CE1F1E"/>
    <w:rsid w:val="00CE326E"/>
    <w:rsid w:val="00CE454F"/>
    <w:rsid w:val="00CE4F4C"/>
    <w:rsid w:val="00CE51B6"/>
    <w:rsid w:val="00CE5E67"/>
    <w:rsid w:val="00CE790A"/>
    <w:rsid w:val="00CF1270"/>
    <w:rsid w:val="00CF1823"/>
    <w:rsid w:val="00CF18DF"/>
    <w:rsid w:val="00CF1E0F"/>
    <w:rsid w:val="00CF2AF6"/>
    <w:rsid w:val="00CF331F"/>
    <w:rsid w:val="00CF3423"/>
    <w:rsid w:val="00CF48FC"/>
    <w:rsid w:val="00CF6DD0"/>
    <w:rsid w:val="00CF7D2A"/>
    <w:rsid w:val="00D0289F"/>
    <w:rsid w:val="00D02BA5"/>
    <w:rsid w:val="00D10B78"/>
    <w:rsid w:val="00D10D0E"/>
    <w:rsid w:val="00D13C9F"/>
    <w:rsid w:val="00D21DA4"/>
    <w:rsid w:val="00D227CE"/>
    <w:rsid w:val="00D27306"/>
    <w:rsid w:val="00D3006C"/>
    <w:rsid w:val="00D31452"/>
    <w:rsid w:val="00D3368E"/>
    <w:rsid w:val="00D33A4B"/>
    <w:rsid w:val="00D34167"/>
    <w:rsid w:val="00D345BE"/>
    <w:rsid w:val="00D3515C"/>
    <w:rsid w:val="00D35920"/>
    <w:rsid w:val="00D35BFD"/>
    <w:rsid w:val="00D3731D"/>
    <w:rsid w:val="00D40395"/>
    <w:rsid w:val="00D410F9"/>
    <w:rsid w:val="00D41E92"/>
    <w:rsid w:val="00D44A55"/>
    <w:rsid w:val="00D4644B"/>
    <w:rsid w:val="00D47E4A"/>
    <w:rsid w:val="00D50EC4"/>
    <w:rsid w:val="00D5148B"/>
    <w:rsid w:val="00D51891"/>
    <w:rsid w:val="00D521CA"/>
    <w:rsid w:val="00D53D82"/>
    <w:rsid w:val="00D54B8F"/>
    <w:rsid w:val="00D57E66"/>
    <w:rsid w:val="00D63FAD"/>
    <w:rsid w:val="00D648B4"/>
    <w:rsid w:val="00D652DB"/>
    <w:rsid w:val="00D65CB7"/>
    <w:rsid w:val="00D67294"/>
    <w:rsid w:val="00D70564"/>
    <w:rsid w:val="00D705B5"/>
    <w:rsid w:val="00D81C4C"/>
    <w:rsid w:val="00D81FAA"/>
    <w:rsid w:val="00D82409"/>
    <w:rsid w:val="00D8503D"/>
    <w:rsid w:val="00D8673F"/>
    <w:rsid w:val="00D8796A"/>
    <w:rsid w:val="00D9016D"/>
    <w:rsid w:val="00D910D4"/>
    <w:rsid w:val="00D92ED7"/>
    <w:rsid w:val="00DA04D6"/>
    <w:rsid w:val="00DA0EF1"/>
    <w:rsid w:val="00DA0EF5"/>
    <w:rsid w:val="00DA12EF"/>
    <w:rsid w:val="00DA1CC0"/>
    <w:rsid w:val="00DA375A"/>
    <w:rsid w:val="00DA44F1"/>
    <w:rsid w:val="00DA4EDC"/>
    <w:rsid w:val="00DA4EF0"/>
    <w:rsid w:val="00DA56AA"/>
    <w:rsid w:val="00DA65C3"/>
    <w:rsid w:val="00DA7121"/>
    <w:rsid w:val="00DB0D76"/>
    <w:rsid w:val="00DB1993"/>
    <w:rsid w:val="00DB2108"/>
    <w:rsid w:val="00DB311A"/>
    <w:rsid w:val="00DB3886"/>
    <w:rsid w:val="00DB4C77"/>
    <w:rsid w:val="00DB6E72"/>
    <w:rsid w:val="00DB6EA0"/>
    <w:rsid w:val="00DC2218"/>
    <w:rsid w:val="00DC3221"/>
    <w:rsid w:val="00DD0021"/>
    <w:rsid w:val="00DD0DE6"/>
    <w:rsid w:val="00DD13FB"/>
    <w:rsid w:val="00DD594C"/>
    <w:rsid w:val="00DD5B8A"/>
    <w:rsid w:val="00DD6F5D"/>
    <w:rsid w:val="00DE09FB"/>
    <w:rsid w:val="00DE26A2"/>
    <w:rsid w:val="00DE2E07"/>
    <w:rsid w:val="00DE4A03"/>
    <w:rsid w:val="00DE5901"/>
    <w:rsid w:val="00DE7564"/>
    <w:rsid w:val="00DE7FD6"/>
    <w:rsid w:val="00DF0CCF"/>
    <w:rsid w:val="00DF23CE"/>
    <w:rsid w:val="00DF23D2"/>
    <w:rsid w:val="00DF2E0D"/>
    <w:rsid w:val="00DF5657"/>
    <w:rsid w:val="00DF74D8"/>
    <w:rsid w:val="00E02E6D"/>
    <w:rsid w:val="00E0447F"/>
    <w:rsid w:val="00E04A65"/>
    <w:rsid w:val="00E05353"/>
    <w:rsid w:val="00E05A7D"/>
    <w:rsid w:val="00E05CC5"/>
    <w:rsid w:val="00E05DDF"/>
    <w:rsid w:val="00E06892"/>
    <w:rsid w:val="00E06957"/>
    <w:rsid w:val="00E06F8F"/>
    <w:rsid w:val="00E07DAE"/>
    <w:rsid w:val="00E10372"/>
    <w:rsid w:val="00E12ED4"/>
    <w:rsid w:val="00E13955"/>
    <w:rsid w:val="00E151AF"/>
    <w:rsid w:val="00E16AB4"/>
    <w:rsid w:val="00E2022E"/>
    <w:rsid w:val="00E2179F"/>
    <w:rsid w:val="00E23F31"/>
    <w:rsid w:val="00E24A19"/>
    <w:rsid w:val="00E25E65"/>
    <w:rsid w:val="00E267A8"/>
    <w:rsid w:val="00E26B13"/>
    <w:rsid w:val="00E31ADD"/>
    <w:rsid w:val="00E353C2"/>
    <w:rsid w:val="00E36550"/>
    <w:rsid w:val="00E41216"/>
    <w:rsid w:val="00E42D69"/>
    <w:rsid w:val="00E440E7"/>
    <w:rsid w:val="00E451D0"/>
    <w:rsid w:val="00E45343"/>
    <w:rsid w:val="00E4545D"/>
    <w:rsid w:val="00E46D99"/>
    <w:rsid w:val="00E47B76"/>
    <w:rsid w:val="00E53FF0"/>
    <w:rsid w:val="00E5569C"/>
    <w:rsid w:val="00E55A0B"/>
    <w:rsid w:val="00E5615D"/>
    <w:rsid w:val="00E568F9"/>
    <w:rsid w:val="00E57624"/>
    <w:rsid w:val="00E57E22"/>
    <w:rsid w:val="00E60319"/>
    <w:rsid w:val="00E617A3"/>
    <w:rsid w:val="00E62BF1"/>
    <w:rsid w:val="00E63F7C"/>
    <w:rsid w:val="00E6559E"/>
    <w:rsid w:val="00E7224A"/>
    <w:rsid w:val="00E735BD"/>
    <w:rsid w:val="00E73DA2"/>
    <w:rsid w:val="00E73FEA"/>
    <w:rsid w:val="00E74926"/>
    <w:rsid w:val="00E77691"/>
    <w:rsid w:val="00E81914"/>
    <w:rsid w:val="00E81DA5"/>
    <w:rsid w:val="00E8226A"/>
    <w:rsid w:val="00E83B26"/>
    <w:rsid w:val="00E83E6B"/>
    <w:rsid w:val="00E84B81"/>
    <w:rsid w:val="00E877ED"/>
    <w:rsid w:val="00E916E5"/>
    <w:rsid w:val="00E93285"/>
    <w:rsid w:val="00E93683"/>
    <w:rsid w:val="00E94070"/>
    <w:rsid w:val="00E94692"/>
    <w:rsid w:val="00E961C9"/>
    <w:rsid w:val="00E96A72"/>
    <w:rsid w:val="00EA20C3"/>
    <w:rsid w:val="00EA5B6D"/>
    <w:rsid w:val="00EA6FB8"/>
    <w:rsid w:val="00EA7870"/>
    <w:rsid w:val="00EB0744"/>
    <w:rsid w:val="00EB22E0"/>
    <w:rsid w:val="00EB2583"/>
    <w:rsid w:val="00EB27CB"/>
    <w:rsid w:val="00EB6DAD"/>
    <w:rsid w:val="00EC06F1"/>
    <w:rsid w:val="00EC08A1"/>
    <w:rsid w:val="00EC21FB"/>
    <w:rsid w:val="00EC380F"/>
    <w:rsid w:val="00EC4EB5"/>
    <w:rsid w:val="00EC5CB5"/>
    <w:rsid w:val="00ED08F7"/>
    <w:rsid w:val="00ED6CBB"/>
    <w:rsid w:val="00ED79EF"/>
    <w:rsid w:val="00EE06BF"/>
    <w:rsid w:val="00EE0E0F"/>
    <w:rsid w:val="00EE3EE2"/>
    <w:rsid w:val="00EE5E25"/>
    <w:rsid w:val="00EE61B2"/>
    <w:rsid w:val="00EE7635"/>
    <w:rsid w:val="00EF300D"/>
    <w:rsid w:val="00EF3D6F"/>
    <w:rsid w:val="00EF6549"/>
    <w:rsid w:val="00EF68D4"/>
    <w:rsid w:val="00F010B1"/>
    <w:rsid w:val="00F015D5"/>
    <w:rsid w:val="00F017AD"/>
    <w:rsid w:val="00F02B58"/>
    <w:rsid w:val="00F06174"/>
    <w:rsid w:val="00F0685F"/>
    <w:rsid w:val="00F105A6"/>
    <w:rsid w:val="00F1415E"/>
    <w:rsid w:val="00F168BB"/>
    <w:rsid w:val="00F169F5"/>
    <w:rsid w:val="00F20221"/>
    <w:rsid w:val="00F20B9C"/>
    <w:rsid w:val="00F2234B"/>
    <w:rsid w:val="00F23E77"/>
    <w:rsid w:val="00F244CB"/>
    <w:rsid w:val="00F252BB"/>
    <w:rsid w:val="00F26B19"/>
    <w:rsid w:val="00F26D19"/>
    <w:rsid w:val="00F27975"/>
    <w:rsid w:val="00F27F3E"/>
    <w:rsid w:val="00F30D58"/>
    <w:rsid w:val="00F31D90"/>
    <w:rsid w:val="00F3368D"/>
    <w:rsid w:val="00F35052"/>
    <w:rsid w:val="00F35F01"/>
    <w:rsid w:val="00F35F0E"/>
    <w:rsid w:val="00F37550"/>
    <w:rsid w:val="00F377CE"/>
    <w:rsid w:val="00F377FF"/>
    <w:rsid w:val="00F41AF2"/>
    <w:rsid w:val="00F4261A"/>
    <w:rsid w:val="00F45E24"/>
    <w:rsid w:val="00F460B3"/>
    <w:rsid w:val="00F47FBA"/>
    <w:rsid w:val="00F51357"/>
    <w:rsid w:val="00F51734"/>
    <w:rsid w:val="00F51F2B"/>
    <w:rsid w:val="00F5268E"/>
    <w:rsid w:val="00F52AA7"/>
    <w:rsid w:val="00F535EB"/>
    <w:rsid w:val="00F54547"/>
    <w:rsid w:val="00F54FE2"/>
    <w:rsid w:val="00F55C91"/>
    <w:rsid w:val="00F56F7A"/>
    <w:rsid w:val="00F575B1"/>
    <w:rsid w:val="00F57FB7"/>
    <w:rsid w:val="00F60588"/>
    <w:rsid w:val="00F65FCB"/>
    <w:rsid w:val="00F66E27"/>
    <w:rsid w:val="00F7006F"/>
    <w:rsid w:val="00F709A0"/>
    <w:rsid w:val="00F71990"/>
    <w:rsid w:val="00F72407"/>
    <w:rsid w:val="00F72E23"/>
    <w:rsid w:val="00F7438D"/>
    <w:rsid w:val="00F74CB3"/>
    <w:rsid w:val="00F76DA5"/>
    <w:rsid w:val="00F76EC5"/>
    <w:rsid w:val="00F779DF"/>
    <w:rsid w:val="00F806C8"/>
    <w:rsid w:val="00F81441"/>
    <w:rsid w:val="00F81F9A"/>
    <w:rsid w:val="00F83898"/>
    <w:rsid w:val="00F84C4D"/>
    <w:rsid w:val="00F8506E"/>
    <w:rsid w:val="00F866E0"/>
    <w:rsid w:val="00F86E7E"/>
    <w:rsid w:val="00F87A00"/>
    <w:rsid w:val="00F92742"/>
    <w:rsid w:val="00F92D4E"/>
    <w:rsid w:val="00F9304C"/>
    <w:rsid w:val="00F937F4"/>
    <w:rsid w:val="00F93CDF"/>
    <w:rsid w:val="00F940B4"/>
    <w:rsid w:val="00F94B9C"/>
    <w:rsid w:val="00F96504"/>
    <w:rsid w:val="00F97049"/>
    <w:rsid w:val="00FA1336"/>
    <w:rsid w:val="00FA2ABE"/>
    <w:rsid w:val="00FA3642"/>
    <w:rsid w:val="00FA3AA7"/>
    <w:rsid w:val="00FA4109"/>
    <w:rsid w:val="00FA52EA"/>
    <w:rsid w:val="00FA68CC"/>
    <w:rsid w:val="00FB0CCE"/>
    <w:rsid w:val="00FB1903"/>
    <w:rsid w:val="00FB4664"/>
    <w:rsid w:val="00FB5241"/>
    <w:rsid w:val="00FB5920"/>
    <w:rsid w:val="00FB6170"/>
    <w:rsid w:val="00FC09B7"/>
    <w:rsid w:val="00FC1F13"/>
    <w:rsid w:val="00FC2647"/>
    <w:rsid w:val="00FC468B"/>
    <w:rsid w:val="00FC4A7E"/>
    <w:rsid w:val="00FC4EE1"/>
    <w:rsid w:val="00FC5883"/>
    <w:rsid w:val="00FC5C93"/>
    <w:rsid w:val="00FC63EA"/>
    <w:rsid w:val="00FD157A"/>
    <w:rsid w:val="00FD19A2"/>
    <w:rsid w:val="00FD22F1"/>
    <w:rsid w:val="00FD3FAD"/>
    <w:rsid w:val="00FD452B"/>
    <w:rsid w:val="00FD4665"/>
    <w:rsid w:val="00FD48FD"/>
    <w:rsid w:val="00FD5C07"/>
    <w:rsid w:val="00FD60DD"/>
    <w:rsid w:val="00FD69C3"/>
    <w:rsid w:val="00FD6F11"/>
    <w:rsid w:val="00FE0097"/>
    <w:rsid w:val="00FE20E9"/>
    <w:rsid w:val="00FE2A54"/>
    <w:rsid w:val="00FE38F7"/>
    <w:rsid w:val="00FE406F"/>
    <w:rsid w:val="00FE6F7A"/>
    <w:rsid w:val="00FF18D8"/>
    <w:rsid w:val="00FF3095"/>
    <w:rsid w:val="00FF36E1"/>
    <w:rsid w:val="00FF4E8E"/>
    <w:rsid w:val="00FF59C4"/>
    <w:rsid w:val="00FF749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BFD"/>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9153C8"/>
    <w:rPr>
      <w:rFonts w:cs="Times New Roman"/>
      <w:color w:val="0000FF"/>
      <w:u w:val="single"/>
    </w:rPr>
  </w:style>
  <w:style w:type="paragraph" w:styleId="BalloonText">
    <w:name w:val="Balloon Text"/>
    <w:basedOn w:val="Normal"/>
    <w:link w:val="BalloonTextChar"/>
    <w:uiPriority w:val="99"/>
    <w:semiHidden/>
    <w:rsid w:val="00F72407"/>
    <w:pPr>
      <w:spacing w:after="0" w:line="240" w:lineRule="auto"/>
    </w:pPr>
    <w:rPr>
      <w:rFonts w:ascii="Segoe UI" w:hAnsi="Segoe UI"/>
      <w:sz w:val="18"/>
      <w:szCs w:val="18"/>
    </w:rPr>
  </w:style>
  <w:style w:type="character" w:customStyle="1" w:styleId="BalloonTextChar">
    <w:name w:val="Balloon Text Char"/>
    <w:basedOn w:val="DefaultParagraphFont"/>
    <w:link w:val="BalloonText"/>
    <w:uiPriority w:val="99"/>
    <w:semiHidden/>
    <w:locked/>
    <w:rsid w:val="00F72407"/>
    <w:rPr>
      <w:rFonts w:ascii="Segoe UI" w:hAnsi="Segoe UI"/>
      <w:sz w:val="18"/>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138</TotalTime>
  <Pages>14</Pages>
  <Words>4069</Words>
  <Characters>23194</Characters>
  <Application>Microsoft Office Outlook</Application>
  <DocSecurity>0</DocSecurity>
  <Lines>0</Lines>
  <Paragraphs>0</Paragraphs>
  <ScaleCrop>false</ScaleCrop>
  <Company>SPecialiST RePack</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CG</dc:creator>
  <cp:keywords/>
  <dc:description/>
  <cp:lastModifiedBy>SAD</cp:lastModifiedBy>
  <cp:revision>20</cp:revision>
  <cp:lastPrinted>2018-06-07T13:27:00Z</cp:lastPrinted>
  <dcterms:created xsi:type="dcterms:W3CDTF">2018-02-02T07:58:00Z</dcterms:created>
  <dcterms:modified xsi:type="dcterms:W3CDTF">2021-04-22T10:35:00Z</dcterms:modified>
</cp:coreProperties>
</file>